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571A" w14:textId="1BD0FD92" w:rsidR="009252F6" w:rsidRPr="002340F9" w:rsidRDefault="009252F6" w:rsidP="00F846FC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14:paraId="0E4603F7" w14:textId="6B77CC22" w:rsidR="008576E6" w:rsidRDefault="008576E6" w:rsidP="00916FFE">
      <w:pPr>
        <w:jc w:val="center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</w:rPr>
        <w:t xml:space="preserve">הודעה על דחיית מועדים </w:t>
      </w:r>
      <w:r>
        <w:rPr>
          <w:rFonts w:ascii="Tahoma" w:hAnsi="Tahoma" w:cs="Tahoma"/>
          <w:b/>
          <w:bCs/>
          <w:sz w:val="20"/>
          <w:szCs w:val="20"/>
          <w:u w:val="single"/>
          <w:rtl/>
        </w:rPr>
        <w:t>–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</w:rPr>
        <w:t xml:space="preserve"> מכרז 1/2026 למתן שירותי אבטחת </w:t>
      </w:r>
      <w:proofErr w:type="spellStart"/>
      <w:r>
        <w:rPr>
          <w:rFonts w:ascii="Tahoma" w:hAnsi="Tahoma" w:cs="Tahoma" w:hint="cs"/>
          <w:b/>
          <w:bCs/>
          <w:sz w:val="20"/>
          <w:szCs w:val="20"/>
          <w:u w:val="single"/>
          <w:rtl/>
        </w:rPr>
        <w:t>מאויימים</w:t>
      </w:r>
      <w:proofErr w:type="spellEnd"/>
      <w:r>
        <w:rPr>
          <w:rFonts w:ascii="Tahoma" w:hAnsi="Tahoma" w:cs="Tahoma" w:hint="cs"/>
          <w:b/>
          <w:bCs/>
          <w:sz w:val="20"/>
          <w:szCs w:val="20"/>
          <w:u w:val="single"/>
          <w:rtl/>
        </w:rPr>
        <w:t xml:space="preserve"> למשרד לשירותי דת</w:t>
      </w:r>
    </w:p>
    <w:p w14:paraId="525A904A" w14:textId="77777777" w:rsidR="008576E6" w:rsidRDefault="008576E6" w:rsidP="00F937FB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</w:p>
    <w:p w14:paraId="74B7F875" w14:textId="77777777" w:rsidR="008576E6" w:rsidRDefault="008576E6" w:rsidP="00F937FB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</w:p>
    <w:p w14:paraId="55830CE3" w14:textId="2F3382DD" w:rsidR="008576E6" w:rsidRDefault="00F937FB" w:rsidP="00F937FB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  <w:r w:rsidRPr="00F937FB">
        <w:rPr>
          <w:rFonts w:ascii="Tahoma" w:hAnsi="Tahoma" w:cs="Tahoma" w:hint="cs"/>
          <w:sz w:val="20"/>
          <w:szCs w:val="20"/>
          <w:rtl/>
        </w:rPr>
        <w:t>ועדת המכרזים, בהחלטתה מיום</w:t>
      </w:r>
      <w:r w:rsidR="008576E6">
        <w:rPr>
          <w:rFonts w:ascii="Tahoma" w:hAnsi="Tahoma" w:cs="Tahoma" w:hint="cs"/>
          <w:sz w:val="20"/>
          <w:szCs w:val="20"/>
          <w:rtl/>
        </w:rPr>
        <w:t xml:space="preserve"> 5.3.2026 החליטה כי נוכח מלחמת "שאגת הארי", מועדי המכרז יידחו לפי המועדים הבאים:</w:t>
      </w:r>
    </w:p>
    <w:p w14:paraId="68843335" w14:textId="77777777" w:rsidR="008576E6" w:rsidRDefault="008576E6" w:rsidP="008576E6">
      <w:pPr>
        <w:spacing w:line="276" w:lineRule="auto"/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D8B74E7" w14:textId="784E223B" w:rsidR="006A5BC4" w:rsidRPr="006A5BC4" w:rsidRDefault="006A5BC4" w:rsidP="006A5BC4">
      <w:pPr>
        <w:numPr>
          <w:ilvl w:val="0"/>
          <w:numId w:val="27"/>
        </w:num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6A5BC4">
        <w:rPr>
          <w:rFonts w:ascii="Tahoma" w:hAnsi="Tahoma" w:cs="Tahoma" w:hint="cs"/>
          <w:b/>
          <w:bCs/>
          <w:sz w:val="20"/>
          <w:szCs w:val="20"/>
          <w:rtl/>
        </w:rPr>
        <w:t xml:space="preserve">מועד אחרון להגשת שאלות הבהרה – 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18</w:t>
      </w:r>
      <w:r w:rsidRPr="006A5BC4">
        <w:rPr>
          <w:rFonts w:ascii="Tahoma" w:hAnsi="Tahoma" w:cs="Tahoma" w:hint="cs"/>
          <w:b/>
          <w:bCs/>
          <w:sz w:val="20"/>
          <w:szCs w:val="20"/>
          <w:rtl/>
        </w:rPr>
        <w:t>.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3</w:t>
      </w:r>
      <w:r w:rsidRPr="006A5BC4">
        <w:rPr>
          <w:rFonts w:ascii="Tahoma" w:hAnsi="Tahoma" w:cs="Tahoma" w:hint="cs"/>
          <w:b/>
          <w:bCs/>
          <w:sz w:val="20"/>
          <w:szCs w:val="20"/>
          <w:rtl/>
        </w:rPr>
        <w:t>.202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 xml:space="preserve">6 </w:t>
      </w:r>
    </w:p>
    <w:p w14:paraId="1A10B1CA" w14:textId="41EBD5AC" w:rsidR="006A5BC4" w:rsidRPr="006A5BC4" w:rsidRDefault="006A5BC4" w:rsidP="006A5BC4">
      <w:pPr>
        <w:numPr>
          <w:ilvl w:val="0"/>
          <w:numId w:val="27"/>
        </w:num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6A5BC4">
        <w:rPr>
          <w:rFonts w:ascii="Tahoma" w:hAnsi="Tahoma" w:cs="Tahoma" w:hint="cs"/>
          <w:b/>
          <w:bCs/>
          <w:sz w:val="20"/>
          <w:szCs w:val="20"/>
          <w:rtl/>
        </w:rPr>
        <w:t xml:space="preserve">מועד אחרון להגשת תשובות לשאלות הבהרה 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25</w:t>
      </w:r>
      <w:r w:rsidRPr="006A5BC4">
        <w:rPr>
          <w:rFonts w:ascii="Tahoma" w:hAnsi="Tahoma" w:cs="Tahoma" w:hint="cs"/>
          <w:b/>
          <w:bCs/>
          <w:sz w:val="20"/>
          <w:szCs w:val="20"/>
          <w:rtl/>
        </w:rPr>
        <w:t>.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3</w:t>
      </w:r>
      <w:r w:rsidRPr="006A5BC4">
        <w:rPr>
          <w:rFonts w:ascii="Tahoma" w:hAnsi="Tahoma" w:cs="Tahoma" w:hint="cs"/>
          <w:b/>
          <w:bCs/>
          <w:sz w:val="20"/>
          <w:szCs w:val="20"/>
          <w:rtl/>
        </w:rPr>
        <w:t>.202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6</w:t>
      </w:r>
      <w:r w:rsidRPr="006A5BC4">
        <w:rPr>
          <w:rFonts w:ascii="Tahoma" w:hAnsi="Tahoma" w:cs="Tahoma" w:hint="cs"/>
          <w:b/>
          <w:bCs/>
          <w:sz w:val="20"/>
          <w:szCs w:val="20"/>
          <w:rtl/>
        </w:rPr>
        <w:t>.</w:t>
      </w:r>
    </w:p>
    <w:p w14:paraId="0D814D34" w14:textId="0ED72B61" w:rsidR="006A5BC4" w:rsidRPr="006A5BC4" w:rsidRDefault="006A5BC4" w:rsidP="006A5BC4">
      <w:pPr>
        <w:numPr>
          <w:ilvl w:val="0"/>
          <w:numId w:val="27"/>
        </w:num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6A5BC4">
        <w:rPr>
          <w:rFonts w:ascii="Tahoma" w:hAnsi="Tahoma" w:cs="Tahoma" w:hint="cs"/>
          <w:b/>
          <w:bCs/>
          <w:sz w:val="20"/>
          <w:szCs w:val="20"/>
          <w:rtl/>
        </w:rPr>
        <w:t xml:space="preserve">מועד אחרון להגשת הצעות </w:t>
      </w:r>
      <w:r>
        <w:rPr>
          <w:rFonts w:ascii="Tahoma" w:hAnsi="Tahoma" w:cs="Tahoma" w:hint="cs"/>
          <w:b/>
          <w:bCs/>
          <w:sz w:val="20"/>
          <w:szCs w:val="20"/>
          <w:rtl/>
        </w:rPr>
        <w:t>1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6</w:t>
      </w:r>
      <w:r w:rsidRPr="006A5BC4">
        <w:rPr>
          <w:rFonts w:ascii="Tahoma" w:hAnsi="Tahoma" w:cs="Tahoma" w:hint="cs"/>
          <w:b/>
          <w:bCs/>
          <w:sz w:val="20"/>
          <w:szCs w:val="20"/>
          <w:rtl/>
        </w:rPr>
        <w:t>.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4</w:t>
      </w:r>
      <w:r w:rsidRPr="006A5BC4">
        <w:rPr>
          <w:rFonts w:ascii="Tahoma" w:hAnsi="Tahoma" w:cs="Tahoma" w:hint="cs"/>
          <w:b/>
          <w:bCs/>
          <w:sz w:val="20"/>
          <w:szCs w:val="20"/>
          <w:rtl/>
        </w:rPr>
        <w:t>.202</w:t>
      </w:r>
      <w:r w:rsidR="00933235">
        <w:rPr>
          <w:rFonts w:ascii="Tahoma" w:hAnsi="Tahoma" w:cs="Tahoma" w:hint="cs"/>
          <w:b/>
          <w:bCs/>
          <w:sz w:val="20"/>
          <w:szCs w:val="20"/>
          <w:rtl/>
        </w:rPr>
        <w:t>6</w:t>
      </w:r>
      <w:r>
        <w:rPr>
          <w:rFonts w:ascii="Tahoma" w:hAnsi="Tahoma" w:cs="Tahoma" w:hint="cs"/>
          <w:b/>
          <w:bCs/>
          <w:sz w:val="20"/>
          <w:szCs w:val="20"/>
          <w:rtl/>
        </w:rPr>
        <w:t xml:space="preserve"> בשעה </w:t>
      </w:r>
      <w:r w:rsidR="0093685F">
        <w:rPr>
          <w:rFonts w:ascii="Tahoma" w:hAnsi="Tahoma" w:cs="Tahoma" w:hint="cs"/>
          <w:b/>
          <w:bCs/>
          <w:sz w:val="20"/>
          <w:szCs w:val="20"/>
          <w:rtl/>
        </w:rPr>
        <w:t>14</w:t>
      </w:r>
      <w:r>
        <w:rPr>
          <w:rFonts w:ascii="Tahoma" w:hAnsi="Tahoma" w:cs="Tahoma" w:hint="cs"/>
          <w:b/>
          <w:bCs/>
          <w:sz w:val="20"/>
          <w:szCs w:val="20"/>
          <w:rtl/>
        </w:rPr>
        <w:t>:00.</w:t>
      </w:r>
    </w:p>
    <w:p w14:paraId="6C1BA5E2" w14:textId="77777777" w:rsidR="008576E6" w:rsidRDefault="008576E6" w:rsidP="00E7474E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</w:p>
    <w:sectPr w:rsidR="008576E6" w:rsidSect="00637E4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1418" w:bottom="1134" w:left="993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3B47" w14:textId="77777777" w:rsidR="00997ACF" w:rsidRDefault="00997ACF">
      <w:r>
        <w:separator/>
      </w:r>
    </w:p>
  </w:endnote>
  <w:endnote w:type="continuationSeparator" w:id="0">
    <w:p w14:paraId="1C046387" w14:textId="77777777" w:rsidR="00997ACF" w:rsidRDefault="0099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DBC6" w14:textId="77777777" w:rsidR="00953FED" w:rsidRDefault="00953FED" w:rsidP="008334A0">
    <w:pPr>
      <w:pStyle w:val="a5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343C28DA" w14:textId="77777777" w:rsidR="00953FED" w:rsidRDefault="00953FED" w:rsidP="00A66F3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273E" w14:textId="77777777" w:rsidR="00953FED" w:rsidRPr="008322FD" w:rsidRDefault="009353CA" w:rsidP="002F65CE">
    <w:pPr>
      <w:pStyle w:val="a5"/>
      <w:pBdr>
        <w:top w:val="single" w:sz="4" w:space="0" w:color="000080"/>
      </w:pBdr>
      <w:jc w:val="center"/>
      <w:rPr>
        <w:color w:val="000080"/>
        <w:sz w:val="22"/>
        <w:szCs w:val="22"/>
      </w:rPr>
    </w:pPr>
    <w:r w:rsidRPr="00EA1475">
      <w:rPr>
        <w:rFonts w:ascii="Cambria" w:hAnsi="Cambria"/>
        <w:noProof/>
        <w:color w:val="000080"/>
        <w:szCs w:val="2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03269" wp14:editId="079ABBCB">
              <wp:simplePos x="0" y="0"/>
              <wp:positionH relativeFrom="page">
                <wp:posOffset>193675</wp:posOffset>
              </wp:positionH>
              <wp:positionV relativeFrom="page">
                <wp:posOffset>10020935</wp:posOffset>
              </wp:positionV>
              <wp:extent cx="512445" cy="441325"/>
              <wp:effectExtent l="3175" t="635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61E8B" w14:textId="77777777" w:rsidR="00953FED" w:rsidRDefault="00953FED" w:rsidP="00BB0D5A">
                          <w:pPr>
                            <w:pStyle w:val="a5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F4773" w:rsidRPr="005F4773">
                            <w:rPr>
                              <w:rFonts w:cs="Calibri"/>
                              <w:noProof/>
                              <w:szCs w:val="28"/>
                              <w:rtl/>
                              <w:lang w:val="he-IL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0326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left:0;text-align:left;margin-left:15.25pt;margin-top:789.05pt;width:40.35pt;height:34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" filled="f" fillcolor="#4f81bd" stroked="f" strokecolor="#737373">
              <v:textbox>
                <w:txbxContent>
                  <w:p w14:paraId="2F861E8B" w14:textId="77777777" w:rsidR="00953FED" w:rsidRDefault="00953FED" w:rsidP="00BB0D5A">
                    <w:pPr>
                      <w:pStyle w:val="a5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5F4773" w:rsidRPr="005F4773">
                      <w:rPr>
                        <w:rFonts w:cs="Calibri"/>
                        <w:noProof/>
                        <w:szCs w:val="28"/>
                        <w:rtl/>
                        <w:lang w:val="he-IL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0B74" w14:textId="77777777" w:rsidR="00997ACF" w:rsidRDefault="00997ACF">
      <w:r>
        <w:separator/>
      </w:r>
    </w:p>
  </w:footnote>
  <w:footnote w:type="continuationSeparator" w:id="0">
    <w:p w14:paraId="284ED4C6" w14:textId="77777777" w:rsidR="00997ACF" w:rsidRDefault="0099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076F2" w14:textId="1F4B70BA" w:rsidR="00953FED" w:rsidRDefault="00953FED" w:rsidP="008334A0">
    <w:pPr>
      <w:pStyle w:val="a3"/>
      <w:framePr w:wrap="around" w:vAnchor="text" w:hAnchor="text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637E4D">
      <w:rPr>
        <w:rStyle w:val="a8"/>
        <w:noProof/>
        <w:rtl/>
      </w:rPr>
      <w:t>1</w:t>
    </w:r>
    <w:r>
      <w:rPr>
        <w:rStyle w:val="a8"/>
        <w:rtl/>
      </w:rPr>
      <w:fldChar w:fldCharType="end"/>
    </w:r>
  </w:p>
  <w:p w14:paraId="77502436" w14:textId="77777777" w:rsidR="00953FED" w:rsidRDefault="00953FED" w:rsidP="008334A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F150" w14:textId="77777777" w:rsidR="00953FED" w:rsidRPr="007F531F" w:rsidRDefault="009353CA" w:rsidP="00AF57E9">
    <w:pPr>
      <w:pStyle w:val="a3"/>
      <w:tabs>
        <w:tab w:val="clear" w:pos="4153"/>
      </w:tabs>
      <w:ind w:right="360"/>
      <w:jc w:val="center"/>
      <w:rPr>
        <w:rFonts w:ascii="Tahoma" w:hAnsi="Tahoma" w:cs="Tahoma"/>
        <w:b w:val="0"/>
        <w:bCs/>
        <w:color w:val="000080"/>
        <w:sz w:val="20"/>
        <w:szCs w:val="20"/>
        <w:rtl/>
      </w:rPr>
    </w:pPr>
    <w:r w:rsidRPr="007F531F">
      <w:rPr>
        <w:rFonts w:ascii="Tahoma" w:hAnsi="Tahoma" w:cs="Tahoma"/>
        <w:b w:val="0"/>
        <w:bCs/>
        <w:noProof/>
        <w:color w:val="000080"/>
        <w:sz w:val="20"/>
        <w:szCs w:val="20"/>
        <w:rtl/>
      </w:rPr>
      <w:drawing>
        <wp:anchor distT="0" distB="0" distL="114300" distR="114300" simplePos="0" relativeHeight="251657216" behindDoc="0" locked="0" layoutInCell="1" allowOverlap="1" wp14:anchorId="49A53E7A" wp14:editId="635AAF33">
          <wp:simplePos x="0" y="0"/>
          <wp:positionH relativeFrom="column">
            <wp:posOffset>2779395</wp:posOffset>
          </wp:positionH>
          <wp:positionV relativeFrom="paragraph">
            <wp:posOffset>-31115</wp:posOffset>
          </wp:positionV>
          <wp:extent cx="457200" cy="514350"/>
          <wp:effectExtent l="0" t="0" r="0" b="0"/>
          <wp:wrapTopAndBottom/>
          <wp:docPr id="5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Il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C165A1" w14:textId="77777777" w:rsidR="00953FED" w:rsidRPr="007F531F" w:rsidRDefault="00953FED" w:rsidP="00963B60">
    <w:pPr>
      <w:pStyle w:val="a3"/>
      <w:tabs>
        <w:tab w:val="clear" w:pos="4153"/>
      </w:tabs>
      <w:jc w:val="center"/>
      <w:rPr>
        <w:rFonts w:ascii="Tahoma" w:hAnsi="Tahoma" w:cs="Tahoma"/>
        <w:b w:val="0"/>
        <w:bCs/>
        <w:color w:val="000080"/>
        <w:sz w:val="20"/>
        <w:szCs w:val="20"/>
        <w:rtl/>
      </w:rPr>
    </w:pPr>
    <w:r w:rsidRPr="007F531F">
      <w:rPr>
        <w:rFonts w:ascii="Tahoma" w:hAnsi="Tahoma" w:cs="Tahoma"/>
        <w:b w:val="0"/>
        <w:bCs/>
        <w:color w:val="000080"/>
        <w:sz w:val="20"/>
        <w:szCs w:val="20"/>
        <w:rtl/>
      </w:rPr>
      <w:t xml:space="preserve"> המשרד לשירותי דת</w:t>
    </w:r>
  </w:p>
  <w:p w14:paraId="1464839E" w14:textId="362409B0" w:rsidR="00953FED" w:rsidRPr="007F531F" w:rsidRDefault="00953FED" w:rsidP="0065714C">
    <w:pPr>
      <w:pStyle w:val="a3"/>
      <w:tabs>
        <w:tab w:val="clear" w:pos="4153"/>
      </w:tabs>
      <w:jc w:val="center"/>
      <w:rPr>
        <w:rFonts w:ascii="Tahoma" w:hAnsi="Tahoma" w:cs="Tahoma"/>
        <w:b w:val="0"/>
        <w:bCs/>
        <w:color w:val="000080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7CC1"/>
    <w:multiLevelType w:val="multilevel"/>
    <w:tmpl w:val="4DB8E5C6"/>
    <w:lvl w:ilvl="0">
      <w:start w:val="1"/>
      <w:numFmt w:val="decimal"/>
      <w:pStyle w:val="2"/>
      <w:lvlText w:val="%1."/>
      <w:lvlJc w:val="center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pStyle w:val="1"/>
      <w:lvlText w:val="%1.%2.%3."/>
      <w:lvlJc w:val="center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pStyle w:val="1"/>
      <w:lvlText w:val="%1.%2.%3.%4."/>
      <w:lvlJc w:val="center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center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880"/>
        </w:tabs>
        <w:ind w:left="2880" w:hanging="360"/>
      </w:pPr>
      <w:rPr>
        <w:rFonts w:cs="Times New Roman" w:hint="default"/>
        <w:sz w:val="2"/>
        <w:szCs w:val="26"/>
      </w:rPr>
    </w:lvl>
    <w:lvl w:ilvl="7">
      <w:start w:val="1"/>
      <w:numFmt w:val="decimal"/>
      <w:lvlText w:val="%1.%2.%3.%4.%5.%6.%7.%8."/>
      <w:lvlJc w:val="center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600"/>
        </w:tabs>
        <w:ind w:left="3600" w:hanging="360"/>
      </w:pPr>
      <w:rPr>
        <w:rFonts w:cs="Times New Roman" w:hint="default"/>
        <w:sz w:val="2"/>
        <w:szCs w:val="26"/>
      </w:rPr>
    </w:lvl>
  </w:abstractNum>
  <w:abstractNum w:abstractNumId="1" w15:restartNumberingAfterBreak="0">
    <w:nsid w:val="14966693"/>
    <w:multiLevelType w:val="hybridMultilevel"/>
    <w:tmpl w:val="AD566C62"/>
    <w:lvl w:ilvl="0" w:tplc="68A26AE0">
      <w:start w:val="1"/>
      <w:numFmt w:val="decimal"/>
      <w:lvlText w:val="%1."/>
      <w:lvlJc w:val="left"/>
      <w:pPr>
        <w:ind w:left="1620" w:hanging="360"/>
      </w:pPr>
      <w:rPr>
        <w:rFonts w:ascii="Narkisim" w:hAnsi="Narkisim" w:cs="Narkisim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5F17A0F"/>
    <w:multiLevelType w:val="hybridMultilevel"/>
    <w:tmpl w:val="988E137A"/>
    <w:lvl w:ilvl="0" w:tplc="A0C88FD0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555BA"/>
    <w:multiLevelType w:val="hybridMultilevel"/>
    <w:tmpl w:val="4AEA4126"/>
    <w:lvl w:ilvl="0" w:tplc="A0C88FD0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890F4B"/>
    <w:multiLevelType w:val="multilevel"/>
    <w:tmpl w:val="CE005B64"/>
    <w:styleLink w:val="odelia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szCs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0" w:firstLine="0"/>
      </w:pPr>
      <w:rPr>
        <w:rFonts w:hint="default"/>
        <w:szCs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hint="default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szCs w:val="24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cs="Times New Roman" w:hint="default"/>
        <w:szCs w:val="24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cs="Times New Roman" w:hint="default"/>
        <w:szCs w:val="24"/>
      </w:rPr>
    </w:lvl>
    <w:lvl w:ilvl="6">
      <w:start w:val="1"/>
      <w:numFmt w:val="decimal"/>
      <w:lvlText w:val="(%7)"/>
      <w:lvlJc w:val="left"/>
      <w:pPr>
        <w:tabs>
          <w:tab w:val="num" w:pos="851"/>
        </w:tabs>
        <w:ind w:left="0" w:firstLine="851"/>
      </w:pPr>
      <w:rPr>
        <w:rFonts w:cs="Times New Roman" w:hint="default"/>
        <w:szCs w:val="24"/>
      </w:rPr>
    </w:lvl>
    <w:lvl w:ilvl="7">
      <w:start w:val="1"/>
      <w:numFmt w:val="upperLetter"/>
      <w:lvlText w:val="(%8)"/>
      <w:lvlJc w:val="left"/>
      <w:pPr>
        <w:tabs>
          <w:tab w:val="num" w:pos="851"/>
        </w:tabs>
        <w:ind w:left="0" w:firstLine="851"/>
      </w:pPr>
      <w:rPr>
        <w:rFonts w:cs="Times New Roman" w:hint="default"/>
        <w:szCs w:val="24"/>
      </w:rPr>
    </w:lvl>
    <w:lvl w:ilvl="8">
      <w:start w:val="1"/>
      <w:numFmt w:val="upperRoman"/>
      <w:lvlText w:val="(%9)"/>
      <w:lvlJc w:val="left"/>
      <w:pPr>
        <w:tabs>
          <w:tab w:val="num" w:pos="851"/>
        </w:tabs>
        <w:ind w:left="0" w:firstLine="851"/>
      </w:pPr>
      <w:rPr>
        <w:rFonts w:cs="Times New Roman" w:hint="default"/>
        <w:szCs w:val="24"/>
      </w:rPr>
    </w:lvl>
  </w:abstractNum>
  <w:abstractNum w:abstractNumId="5" w15:restartNumberingAfterBreak="0">
    <w:nsid w:val="1C4F2863"/>
    <w:multiLevelType w:val="hybridMultilevel"/>
    <w:tmpl w:val="03983C50"/>
    <w:lvl w:ilvl="0" w:tplc="B89E15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F2BF9"/>
    <w:multiLevelType w:val="multilevel"/>
    <w:tmpl w:val="32CE6D30"/>
    <w:lvl w:ilvl="0">
      <w:start w:val="1"/>
      <w:numFmt w:val="decimal"/>
      <w:pStyle w:val="10"/>
      <w:suff w:val="space"/>
      <w:lvlText w:val="פרק %1"/>
      <w:lvlJc w:val="left"/>
      <w:pPr>
        <w:ind w:left="0" w:firstLine="0"/>
      </w:pPr>
      <w:rPr>
        <w:b/>
        <w:bCs/>
        <w:sz w:val="24"/>
        <w:szCs w:val="24"/>
        <w:lang w:bidi="he-IL"/>
      </w:rPr>
    </w:lvl>
    <w:lvl w:ilvl="1">
      <w:start w:val="1"/>
      <w:numFmt w:val="none"/>
      <w:pStyle w:val="20"/>
      <w:suff w:val="nothing"/>
      <w:lvlText w:val=""/>
      <w:lvlJc w:val="left"/>
      <w:pPr>
        <w:ind w:left="0" w:firstLine="0"/>
      </w:pPr>
      <w:rPr>
        <w:b/>
        <w:bCs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2747F65"/>
    <w:multiLevelType w:val="hybridMultilevel"/>
    <w:tmpl w:val="355EB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26954"/>
    <w:multiLevelType w:val="hybridMultilevel"/>
    <w:tmpl w:val="9B687CC6"/>
    <w:lvl w:ilvl="0" w:tplc="4D24C1E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85B22"/>
    <w:multiLevelType w:val="multilevel"/>
    <w:tmpl w:val="08061B2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DA34CB1"/>
    <w:multiLevelType w:val="hybridMultilevel"/>
    <w:tmpl w:val="01B6F0F4"/>
    <w:lvl w:ilvl="0" w:tplc="52A4C51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F876A4"/>
    <w:multiLevelType w:val="hybridMultilevel"/>
    <w:tmpl w:val="C03088D2"/>
    <w:lvl w:ilvl="0" w:tplc="D4E8835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12019"/>
    <w:multiLevelType w:val="hybridMultilevel"/>
    <w:tmpl w:val="1B62E62E"/>
    <w:lvl w:ilvl="0" w:tplc="66DA4EB0">
      <w:start w:val="1"/>
      <w:numFmt w:val="hebrew1"/>
      <w:lvlText w:val="%1."/>
      <w:lvlJc w:val="left"/>
      <w:pPr>
        <w:ind w:left="-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0" w:hanging="360"/>
      </w:pPr>
    </w:lvl>
    <w:lvl w:ilvl="2" w:tplc="0409001B" w:tentative="1">
      <w:start w:val="1"/>
      <w:numFmt w:val="lowerRoman"/>
      <w:lvlText w:val="%3."/>
      <w:lvlJc w:val="right"/>
      <w:pPr>
        <w:ind w:left="1310" w:hanging="180"/>
      </w:pPr>
    </w:lvl>
    <w:lvl w:ilvl="3" w:tplc="0409000F" w:tentative="1">
      <w:start w:val="1"/>
      <w:numFmt w:val="decimal"/>
      <w:lvlText w:val="%4."/>
      <w:lvlJc w:val="left"/>
      <w:pPr>
        <w:ind w:left="2030" w:hanging="360"/>
      </w:pPr>
    </w:lvl>
    <w:lvl w:ilvl="4" w:tplc="04090019" w:tentative="1">
      <w:start w:val="1"/>
      <w:numFmt w:val="lowerLetter"/>
      <w:lvlText w:val="%5."/>
      <w:lvlJc w:val="left"/>
      <w:pPr>
        <w:ind w:left="2750" w:hanging="360"/>
      </w:pPr>
    </w:lvl>
    <w:lvl w:ilvl="5" w:tplc="0409001B" w:tentative="1">
      <w:start w:val="1"/>
      <w:numFmt w:val="lowerRoman"/>
      <w:lvlText w:val="%6."/>
      <w:lvlJc w:val="right"/>
      <w:pPr>
        <w:ind w:left="3470" w:hanging="180"/>
      </w:pPr>
    </w:lvl>
    <w:lvl w:ilvl="6" w:tplc="0409000F" w:tentative="1">
      <w:start w:val="1"/>
      <w:numFmt w:val="decimal"/>
      <w:lvlText w:val="%7."/>
      <w:lvlJc w:val="left"/>
      <w:pPr>
        <w:ind w:left="4190" w:hanging="360"/>
      </w:pPr>
    </w:lvl>
    <w:lvl w:ilvl="7" w:tplc="04090019" w:tentative="1">
      <w:start w:val="1"/>
      <w:numFmt w:val="lowerLetter"/>
      <w:lvlText w:val="%8."/>
      <w:lvlJc w:val="left"/>
      <w:pPr>
        <w:ind w:left="4910" w:hanging="360"/>
      </w:pPr>
    </w:lvl>
    <w:lvl w:ilvl="8" w:tplc="04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3" w15:restartNumberingAfterBreak="0">
    <w:nsid w:val="45D54F76"/>
    <w:multiLevelType w:val="hybridMultilevel"/>
    <w:tmpl w:val="5C883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34944"/>
    <w:multiLevelType w:val="hybridMultilevel"/>
    <w:tmpl w:val="D13C6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D26DC"/>
    <w:multiLevelType w:val="hybridMultilevel"/>
    <w:tmpl w:val="7FD0B072"/>
    <w:lvl w:ilvl="0" w:tplc="5132545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3305A"/>
    <w:multiLevelType w:val="hybridMultilevel"/>
    <w:tmpl w:val="7C28A4CC"/>
    <w:lvl w:ilvl="0" w:tplc="BBD8C1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2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</w:abstractNum>
  <w:abstractNum w:abstractNumId="18" w15:restartNumberingAfterBreak="0">
    <w:nsid w:val="57CD2574"/>
    <w:multiLevelType w:val="hybridMultilevel"/>
    <w:tmpl w:val="988E137A"/>
    <w:lvl w:ilvl="0" w:tplc="A0C88FD0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47424B"/>
    <w:multiLevelType w:val="hybridMultilevel"/>
    <w:tmpl w:val="75D624E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A937CC4"/>
    <w:multiLevelType w:val="hybridMultilevel"/>
    <w:tmpl w:val="A0D4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2554C"/>
    <w:multiLevelType w:val="hybridMultilevel"/>
    <w:tmpl w:val="40485F6E"/>
    <w:lvl w:ilvl="0" w:tplc="8062A4C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36492"/>
    <w:multiLevelType w:val="hybridMultilevel"/>
    <w:tmpl w:val="A15CAF38"/>
    <w:lvl w:ilvl="0" w:tplc="3AC4F4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24BA1"/>
    <w:multiLevelType w:val="hybridMultilevel"/>
    <w:tmpl w:val="FAC64230"/>
    <w:lvl w:ilvl="0" w:tplc="70F4DBA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05745"/>
    <w:multiLevelType w:val="hybridMultilevel"/>
    <w:tmpl w:val="2FEE0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5E7335"/>
    <w:multiLevelType w:val="hybridMultilevel"/>
    <w:tmpl w:val="62327226"/>
    <w:lvl w:ilvl="0" w:tplc="7DC8EB6E">
      <w:start w:val="1"/>
      <w:numFmt w:val="hebrew1"/>
      <w:lvlText w:val="%1."/>
      <w:lvlJc w:val="left"/>
      <w:pPr>
        <w:ind w:left="4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7994034D"/>
    <w:multiLevelType w:val="hybridMultilevel"/>
    <w:tmpl w:val="A15A650A"/>
    <w:lvl w:ilvl="0" w:tplc="B3228B6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6494">
    <w:abstractNumId w:val="17"/>
  </w:num>
  <w:num w:numId="2" w16cid:durableId="1782337793">
    <w:abstractNumId w:val="0"/>
  </w:num>
  <w:num w:numId="3" w16cid:durableId="1310983793">
    <w:abstractNumId w:val="6"/>
  </w:num>
  <w:num w:numId="4" w16cid:durableId="1099179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3202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9846842">
    <w:abstractNumId w:val="3"/>
  </w:num>
  <w:num w:numId="7" w16cid:durableId="1431967953">
    <w:abstractNumId w:val="2"/>
  </w:num>
  <w:num w:numId="8" w16cid:durableId="2070179977">
    <w:abstractNumId w:val="18"/>
  </w:num>
  <w:num w:numId="9" w16cid:durableId="516046584">
    <w:abstractNumId w:val="26"/>
  </w:num>
  <w:num w:numId="10" w16cid:durableId="1680505634">
    <w:abstractNumId w:val="23"/>
  </w:num>
  <w:num w:numId="11" w16cid:durableId="802651607">
    <w:abstractNumId w:val="12"/>
  </w:num>
  <w:num w:numId="12" w16cid:durableId="185021966">
    <w:abstractNumId w:val="16"/>
  </w:num>
  <w:num w:numId="13" w16cid:durableId="853496782">
    <w:abstractNumId w:val="13"/>
  </w:num>
  <w:num w:numId="14" w16cid:durableId="830490445">
    <w:abstractNumId w:val="5"/>
  </w:num>
  <w:num w:numId="15" w16cid:durableId="468134869">
    <w:abstractNumId w:val="22"/>
  </w:num>
  <w:num w:numId="16" w16cid:durableId="1020352909">
    <w:abstractNumId w:val="20"/>
  </w:num>
  <w:num w:numId="17" w16cid:durableId="98528595">
    <w:abstractNumId w:val="21"/>
  </w:num>
  <w:num w:numId="18" w16cid:durableId="1863517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5768496">
    <w:abstractNumId w:val="7"/>
  </w:num>
  <w:num w:numId="20" w16cid:durableId="992946315">
    <w:abstractNumId w:val="8"/>
  </w:num>
  <w:num w:numId="21" w16cid:durableId="1936010385">
    <w:abstractNumId w:val="1"/>
  </w:num>
  <w:num w:numId="22" w16cid:durableId="1640259642">
    <w:abstractNumId w:val="4"/>
  </w:num>
  <w:num w:numId="23" w16cid:durableId="949437371">
    <w:abstractNumId w:val="24"/>
  </w:num>
  <w:num w:numId="24" w16cid:durableId="1568228708">
    <w:abstractNumId w:val="19"/>
  </w:num>
  <w:num w:numId="25" w16cid:durableId="1392509038">
    <w:abstractNumId w:val="15"/>
  </w:num>
  <w:num w:numId="26" w16cid:durableId="1400782885">
    <w:abstractNumId w:val="9"/>
  </w:num>
  <w:num w:numId="27" w16cid:durableId="2146576680">
    <w:abstractNumId w:val="11"/>
  </w:num>
  <w:num w:numId="28" w16cid:durableId="38676058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stSavedUser" w:val="6"/>
  </w:docVars>
  <w:rsids>
    <w:rsidRoot w:val="00837C75"/>
    <w:rsid w:val="00000152"/>
    <w:rsid w:val="000007EF"/>
    <w:rsid w:val="00000CE1"/>
    <w:rsid w:val="00002025"/>
    <w:rsid w:val="000022CD"/>
    <w:rsid w:val="000023CA"/>
    <w:rsid w:val="0000282A"/>
    <w:rsid w:val="00002A64"/>
    <w:rsid w:val="000031A6"/>
    <w:rsid w:val="000034D6"/>
    <w:rsid w:val="00003823"/>
    <w:rsid w:val="00003934"/>
    <w:rsid w:val="00003973"/>
    <w:rsid w:val="00003C23"/>
    <w:rsid w:val="00003D74"/>
    <w:rsid w:val="00003DB2"/>
    <w:rsid w:val="00004280"/>
    <w:rsid w:val="00004366"/>
    <w:rsid w:val="000045E5"/>
    <w:rsid w:val="00004908"/>
    <w:rsid w:val="00004B7B"/>
    <w:rsid w:val="000050C6"/>
    <w:rsid w:val="0000515C"/>
    <w:rsid w:val="00005D8C"/>
    <w:rsid w:val="0000660F"/>
    <w:rsid w:val="00007F7C"/>
    <w:rsid w:val="0001020C"/>
    <w:rsid w:val="000103D5"/>
    <w:rsid w:val="00010877"/>
    <w:rsid w:val="000109A9"/>
    <w:rsid w:val="00010BEB"/>
    <w:rsid w:val="00011086"/>
    <w:rsid w:val="0001131B"/>
    <w:rsid w:val="00011656"/>
    <w:rsid w:val="000118D7"/>
    <w:rsid w:val="0001212F"/>
    <w:rsid w:val="00012AD0"/>
    <w:rsid w:val="00012D39"/>
    <w:rsid w:val="00012E95"/>
    <w:rsid w:val="00013431"/>
    <w:rsid w:val="000134A6"/>
    <w:rsid w:val="0001361A"/>
    <w:rsid w:val="00014870"/>
    <w:rsid w:val="000148BA"/>
    <w:rsid w:val="00015001"/>
    <w:rsid w:val="00015BC1"/>
    <w:rsid w:val="00015CE1"/>
    <w:rsid w:val="000165DA"/>
    <w:rsid w:val="00016F4B"/>
    <w:rsid w:val="0002002C"/>
    <w:rsid w:val="0002071F"/>
    <w:rsid w:val="0002137E"/>
    <w:rsid w:val="00021B85"/>
    <w:rsid w:val="00021E65"/>
    <w:rsid w:val="000224D0"/>
    <w:rsid w:val="00022F02"/>
    <w:rsid w:val="0002305E"/>
    <w:rsid w:val="0002334A"/>
    <w:rsid w:val="000237C4"/>
    <w:rsid w:val="00023C03"/>
    <w:rsid w:val="00023EEE"/>
    <w:rsid w:val="0002410B"/>
    <w:rsid w:val="0002418B"/>
    <w:rsid w:val="000244B4"/>
    <w:rsid w:val="00024548"/>
    <w:rsid w:val="00024830"/>
    <w:rsid w:val="00024929"/>
    <w:rsid w:val="00024961"/>
    <w:rsid w:val="000249B8"/>
    <w:rsid w:val="0002508A"/>
    <w:rsid w:val="000255E3"/>
    <w:rsid w:val="0002635E"/>
    <w:rsid w:val="0002637E"/>
    <w:rsid w:val="00026484"/>
    <w:rsid w:val="000268ED"/>
    <w:rsid w:val="00027619"/>
    <w:rsid w:val="00027D68"/>
    <w:rsid w:val="0003031F"/>
    <w:rsid w:val="000305B3"/>
    <w:rsid w:val="00030837"/>
    <w:rsid w:val="00032261"/>
    <w:rsid w:val="00032E4C"/>
    <w:rsid w:val="00032FF0"/>
    <w:rsid w:val="0003348E"/>
    <w:rsid w:val="0003391E"/>
    <w:rsid w:val="00033D22"/>
    <w:rsid w:val="00033D38"/>
    <w:rsid w:val="00034059"/>
    <w:rsid w:val="000341AE"/>
    <w:rsid w:val="00034238"/>
    <w:rsid w:val="000342B3"/>
    <w:rsid w:val="00034506"/>
    <w:rsid w:val="00034F3D"/>
    <w:rsid w:val="000353CF"/>
    <w:rsid w:val="00035634"/>
    <w:rsid w:val="00035CD1"/>
    <w:rsid w:val="00035E9F"/>
    <w:rsid w:val="0003630C"/>
    <w:rsid w:val="000365DA"/>
    <w:rsid w:val="0003677A"/>
    <w:rsid w:val="00037CDE"/>
    <w:rsid w:val="00040860"/>
    <w:rsid w:val="00041918"/>
    <w:rsid w:val="00041B9F"/>
    <w:rsid w:val="00041FB2"/>
    <w:rsid w:val="000423BC"/>
    <w:rsid w:val="000427BA"/>
    <w:rsid w:val="00042ADF"/>
    <w:rsid w:val="00042C77"/>
    <w:rsid w:val="000430AD"/>
    <w:rsid w:val="00043396"/>
    <w:rsid w:val="000434A7"/>
    <w:rsid w:val="00043BBD"/>
    <w:rsid w:val="00043EE8"/>
    <w:rsid w:val="00044669"/>
    <w:rsid w:val="00044F22"/>
    <w:rsid w:val="00045048"/>
    <w:rsid w:val="000457C5"/>
    <w:rsid w:val="0004702C"/>
    <w:rsid w:val="0004729C"/>
    <w:rsid w:val="0004741D"/>
    <w:rsid w:val="0004780A"/>
    <w:rsid w:val="00050876"/>
    <w:rsid w:val="000509EC"/>
    <w:rsid w:val="00050DC0"/>
    <w:rsid w:val="00050E47"/>
    <w:rsid w:val="00051779"/>
    <w:rsid w:val="0005198C"/>
    <w:rsid w:val="00051C8F"/>
    <w:rsid w:val="00051D97"/>
    <w:rsid w:val="00051E39"/>
    <w:rsid w:val="00052C7B"/>
    <w:rsid w:val="00052EA7"/>
    <w:rsid w:val="000535EF"/>
    <w:rsid w:val="00053F30"/>
    <w:rsid w:val="000540A1"/>
    <w:rsid w:val="00054157"/>
    <w:rsid w:val="00054C37"/>
    <w:rsid w:val="00055333"/>
    <w:rsid w:val="00055B16"/>
    <w:rsid w:val="00055F26"/>
    <w:rsid w:val="000562C9"/>
    <w:rsid w:val="0005643E"/>
    <w:rsid w:val="000565C6"/>
    <w:rsid w:val="000565E8"/>
    <w:rsid w:val="00056857"/>
    <w:rsid w:val="00056C05"/>
    <w:rsid w:val="00056DE3"/>
    <w:rsid w:val="00057268"/>
    <w:rsid w:val="00057A98"/>
    <w:rsid w:val="00057DC7"/>
    <w:rsid w:val="000601D3"/>
    <w:rsid w:val="0006026A"/>
    <w:rsid w:val="00060D45"/>
    <w:rsid w:val="0006133A"/>
    <w:rsid w:val="00061710"/>
    <w:rsid w:val="0006179B"/>
    <w:rsid w:val="000618B7"/>
    <w:rsid w:val="00061B03"/>
    <w:rsid w:val="00061F9B"/>
    <w:rsid w:val="0006211C"/>
    <w:rsid w:val="0006212D"/>
    <w:rsid w:val="0006226A"/>
    <w:rsid w:val="00062770"/>
    <w:rsid w:val="00062776"/>
    <w:rsid w:val="000627C8"/>
    <w:rsid w:val="000631D3"/>
    <w:rsid w:val="00063389"/>
    <w:rsid w:val="0006365A"/>
    <w:rsid w:val="00063E19"/>
    <w:rsid w:val="000641F0"/>
    <w:rsid w:val="00064E46"/>
    <w:rsid w:val="00065820"/>
    <w:rsid w:val="00065D0D"/>
    <w:rsid w:val="000661B6"/>
    <w:rsid w:val="0006685D"/>
    <w:rsid w:val="00066B4A"/>
    <w:rsid w:val="00066E11"/>
    <w:rsid w:val="00067306"/>
    <w:rsid w:val="00067BBC"/>
    <w:rsid w:val="00067F5B"/>
    <w:rsid w:val="00070048"/>
    <w:rsid w:val="00070111"/>
    <w:rsid w:val="00070407"/>
    <w:rsid w:val="000706A5"/>
    <w:rsid w:val="00071427"/>
    <w:rsid w:val="000714EE"/>
    <w:rsid w:val="00071EA2"/>
    <w:rsid w:val="000722D8"/>
    <w:rsid w:val="000727F1"/>
    <w:rsid w:val="00072BAC"/>
    <w:rsid w:val="00072D51"/>
    <w:rsid w:val="00072D57"/>
    <w:rsid w:val="0007324A"/>
    <w:rsid w:val="0007338F"/>
    <w:rsid w:val="00073426"/>
    <w:rsid w:val="00073765"/>
    <w:rsid w:val="00073DD4"/>
    <w:rsid w:val="0007469A"/>
    <w:rsid w:val="00074C93"/>
    <w:rsid w:val="000758AE"/>
    <w:rsid w:val="00075ED8"/>
    <w:rsid w:val="00076ACE"/>
    <w:rsid w:val="00076BC7"/>
    <w:rsid w:val="00077C35"/>
    <w:rsid w:val="00080F0C"/>
    <w:rsid w:val="0008126A"/>
    <w:rsid w:val="000812DC"/>
    <w:rsid w:val="00081B17"/>
    <w:rsid w:val="00081B69"/>
    <w:rsid w:val="00081D90"/>
    <w:rsid w:val="00082082"/>
    <w:rsid w:val="00082BEB"/>
    <w:rsid w:val="0008346C"/>
    <w:rsid w:val="00083703"/>
    <w:rsid w:val="000841B9"/>
    <w:rsid w:val="000842F3"/>
    <w:rsid w:val="00084611"/>
    <w:rsid w:val="00084ACF"/>
    <w:rsid w:val="00084D86"/>
    <w:rsid w:val="000850C2"/>
    <w:rsid w:val="000852ED"/>
    <w:rsid w:val="000857A5"/>
    <w:rsid w:val="000857BC"/>
    <w:rsid w:val="00085B56"/>
    <w:rsid w:val="00086308"/>
    <w:rsid w:val="0008633F"/>
    <w:rsid w:val="0008635A"/>
    <w:rsid w:val="00086C57"/>
    <w:rsid w:val="000871E2"/>
    <w:rsid w:val="00087C01"/>
    <w:rsid w:val="00087C78"/>
    <w:rsid w:val="00087ED3"/>
    <w:rsid w:val="000902D2"/>
    <w:rsid w:val="00091939"/>
    <w:rsid w:val="00091B34"/>
    <w:rsid w:val="00092675"/>
    <w:rsid w:val="00092838"/>
    <w:rsid w:val="00092886"/>
    <w:rsid w:val="00092BC4"/>
    <w:rsid w:val="00093022"/>
    <w:rsid w:val="00093093"/>
    <w:rsid w:val="00093113"/>
    <w:rsid w:val="00093176"/>
    <w:rsid w:val="000937C9"/>
    <w:rsid w:val="00095166"/>
    <w:rsid w:val="000951D5"/>
    <w:rsid w:val="000956C6"/>
    <w:rsid w:val="000961FA"/>
    <w:rsid w:val="0009630E"/>
    <w:rsid w:val="00096A97"/>
    <w:rsid w:val="00096AAC"/>
    <w:rsid w:val="00096CA6"/>
    <w:rsid w:val="00096FD8"/>
    <w:rsid w:val="00097957"/>
    <w:rsid w:val="00097A3C"/>
    <w:rsid w:val="00097B63"/>
    <w:rsid w:val="00097F9F"/>
    <w:rsid w:val="000A0351"/>
    <w:rsid w:val="000A050E"/>
    <w:rsid w:val="000A0848"/>
    <w:rsid w:val="000A116F"/>
    <w:rsid w:val="000A1416"/>
    <w:rsid w:val="000A1773"/>
    <w:rsid w:val="000A1DC0"/>
    <w:rsid w:val="000A20EA"/>
    <w:rsid w:val="000A2841"/>
    <w:rsid w:val="000A36C6"/>
    <w:rsid w:val="000A39C6"/>
    <w:rsid w:val="000A3C64"/>
    <w:rsid w:val="000A3D17"/>
    <w:rsid w:val="000A425E"/>
    <w:rsid w:val="000A4309"/>
    <w:rsid w:val="000A4384"/>
    <w:rsid w:val="000A481E"/>
    <w:rsid w:val="000A51CF"/>
    <w:rsid w:val="000A5252"/>
    <w:rsid w:val="000A57C1"/>
    <w:rsid w:val="000A5F08"/>
    <w:rsid w:val="000A64BF"/>
    <w:rsid w:val="000A7467"/>
    <w:rsid w:val="000A7845"/>
    <w:rsid w:val="000B0370"/>
    <w:rsid w:val="000B039A"/>
    <w:rsid w:val="000B0583"/>
    <w:rsid w:val="000B07A0"/>
    <w:rsid w:val="000B157D"/>
    <w:rsid w:val="000B2C72"/>
    <w:rsid w:val="000B3678"/>
    <w:rsid w:val="000B46C4"/>
    <w:rsid w:val="000B46EA"/>
    <w:rsid w:val="000B490C"/>
    <w:rsid w:val="000B4A7B"/>
    <w:rsid w:val="000B4D67"/>
    <w:rsid w:val="000B4FA1"/>
    <w:rsid w:val="000B50DD"/>
    <w:rsid w:val="000B540D"/>
    <w:rsid w:val="000B64B0"/>
    <w:rsid w:val="000B6988"/>
    <w:rsid w:val="000B6ECF"/>
    <w:rsid w:val="000B7084"/>
    <w:rsid w:val="000B7627"/>
    <w:rsid w:val="000B7B9B"/>
    <w:rsid w:val="000C0034"/>
    <w:rsid w:val="000C0129"/>
    <w:rsid w:val="000C06B5"/>
    <w:rsid w:val="000C16C8"/>
    <w:rsid w:val="000C2AD7"/>
    <w:rsid w:val="000C3710"/>
    <w:rsid w:val="000C3912"/>
    <w:rsid w:val="000C44D3"/>
    <w:rsid w:val="000C4E64"/>
    <w:rsid w:val="000C5476"/>
    <w:rsid w:val="000C5D4E"/>
    <w:rsid w:val="000C6522"/>
    <w:rsid w:val="000C6CD7"/>
    <w:rsid w:val="000C6E44"/>
    <w:rsid w:val="000C70E1"/>
    <w:rsid w:val="000C73FC"/>
    <w:rsid w:val="000D0142"/>
    <w:rsid w:val="000D042D"/>
    <w:rsid w:val="000D0720"/>
    <w:rsid w:val="000D0B02"/>
    <w:rsid w:val="000D0C8F"/>
    <w:rsid w:val="000D10B0"/>
    <w:rsid w:val="000D154B"/>
    <w:rsid w:val="000D15A5"/>
    <w:rsid w:val="000D167F"/>
    <w:rsid w:val="000D1B01"/>
    <w:rsid w:val="000D20B2"/>
    <w:rsid w:val="000D2208"/>
    <w:rsid w:val="000D24E4"/>
    <w:rsid w:val="000D2733"/>
    <w:rsid w:val="000D2813"/>
    <w:rsid w:val="000D2952"/>
    <w:rsid w:val="000D2C70"/>
    <w:rsid w:val="000D2DCD"/>
    <w:rsid w:val="000D3ACF"/>
    <w:rsid w:val="000D40C5"/>
    <w:rsid w:val="000D4BB4"/>
    <w:rsid w:val="000D4D5F"/>
    <w:rsid w:val="000D4DA9"/>
    <w:rsid w:val="000D507D"/>
    <w:rsid w:val="000D54BB"/>
    <w:rsid w:val="000D6FFC"/>
    <w:rsid w:val="000D7446"/>
    <w:rsid w:val="000D761C"/>
    <w:rsid w:val="000D786A"/>
    <w:rsid w:val="000D7EEF"/>
    <w:rsid w:val="000E02AD"/>
    <w:rsid w:val="000E0E1B"/>
    <w:rsid w:val="000E0EFD"/>
    <w:rsid w:val="000E0F70"/>
    <w:rsid w:val="000E2B9B"/>
    <w:rsid w:val="000E2F4D"/>
    <w:rsid w:val="000E3147"/>
    <w:rsid w:val="000E357E"/>
    <w:rsid w:val="000E449D"/>
    <w:rsid w:val="000E462A"/>
    <w:rsid w:val="000E472B"/>
    <w:rsid w:val="000E4A3E"/>
    <w:rsid w:val="000E4BE5"/>
    <w:rsid w:val="000E4E37"/>
    <w:rsid w:val="000E4FA4"/>
    <w:rsid w:val="000E51BF"/>
    <w:rsid w:val="000E585B"/>
    <w:rsid w:val="000E5A32"/>
    <w:rsid w:val="000E7573"/>
    <w:rsid w:val="000E7BE3"/>
    <w:rsid w:val="000F00BC"/>
    <w:rsid w:val="000F03F0"/>
    <w:rsid w:val="000F1055"/>
    <w:rsid w:val="000F1F28"/>
    <w:rsid w:val="000F2215"/>
    <w:rsid w:val="000F233D"/>
    <w:rsid w:val="000F2E02"/>
    <w:rsid w:val="000F2E85"/>
    <w:rsid w:val="000F366B"/>
    <w:rsid w:val="000F3DA0"/>
    <w:rsid w:val="000F402A"/>
    <w:rsid w:val="000F407A"/>
    <w:rsid w:val="000F5696"/>
    <w:rsid w:val="000F5AFB"/>
    <w:rsid w:val="000F5EFE"/>
    <w:rsid w:val="000F648D"/>
    <w:rsid w:val="000F64C9"/>
    <w:rsid w:val="000F6A9A"/>
    <w:rsid w:val="000F74D2"/>
    <w:rsid w:val="000F77FA"/>
    <w:rsid w:val="00100200"/>
    <w:rsid w:val="0010035B"/>
    <w:rsid w:val="00100CF3"/>
    <w:rsid w:val="00100E8A"/>
    <w:rsid w:val="00101026"/>
    <w:rsid w:val="00101029"/>
    <w:rsid w:val="0010152A"/>
    <w:rsid w:val="00102267"/>
    <w:rsid w:val="001027E1"/>
    <w:rsid w:val="00102A6A"/>
    <w:rsid w:val="00102CAB"/>
    <w:rsid w:val="00103175"/>
    <w:rsid w:val="00103BB0"/>
    <w:rsid w:val="00103BE8"/>
    <w:rsid w:val="00103D80"/>
    <w:rsid w:val="0010408E"/>
    <w:rsid w:val="00104228"/>
    <w:rsid w:val="001042AC"/>
    <w:rsid w:val="0010444C"/>
    <w:rsid w:val="00104538"/>
    <w:rsid w:val="00104F23"/>
    <w:rsid w:val="001051A4"/>
    <w:rsid w:val="0010590C"/>
    <w:rsid w:val="001059F5"/>
    <w:rsid w:val="00105BDD"/>
    <w:rsid w:val="0010615F"/>
    <w:rsid w:val="00106294"/>
    <w:rsid w:val="001063E4"/>
    <w:rsid w:val="0010663A"/>
    <w:rsid w:val="00106DDC"/>
    <w:rsid w:val="001078B7"/>
    <w:rsid w:val="0011010F"/>
    <w:rsid w:val="00110160"/>
    <w:rsid w:val="0011024D"/>
    <w:rsid w:val="00110A2A"/>
    <w:rsid w:val="00111906"/>
    <w:rsid w:val="00111D77"/>
    <w:rsid w:val="00111E56"/>
    <w:rsid w:val="00111E98"/>
    <w:rsid w:val="00112B10"/>
    <w:rsid w:val="00112D19"/>
    <w:rsid w:val="00113044"/>
    <w:rsid w:val="00113203"/>
    <w:rsid w:val="00113440"/>
    <w:rsid w:val="00113AF5"/>
    <w:rsid w:val="001147BF"/>
    <w:rsid w:val="00114A56"/>
    <w:rsid w:val="00114F98"/>
    <w:rsid w:val="0011507C"/>
    <w:rsid w:val="00117907"/>
    <w:rsid w:val="00117A92"/>
    <w:rsid w:val="00117E36"/>
    <w:rsid w:val="00120206"/>
    <w:rsid w:val="001202D7"/>
    <w:rsid w:val="0012068A"/>
    <w:rsid w:val="0012189C"/>
    <w:rsid w:val="0012201A"/>
    <w:rsid w:val="00122942"/>
    <w:rsid w:val="00123EC5"/>
    <w:rsid w:val="001240F0"/>
    <w:rsid w:val="00124B97"/>
    <w:rsid w:val="00125198"/>
    <w:rsid w:val="001260E5"/>
    <w:rsid w:val="0012638C"/>
    <w:rsid w:val="0012644B"/>
    <w:rsid w:val="001264B2"/>
    <w:rsid w:val="00126682"/>
    <w:rsid w:val="00126D46"/>
    <w:rsid w:val="0012731E"/>
    <w:rsid w:val="0012761E"/>
    <w:rsid w:val="00130478"/>
    <w:rsid w:val="001304B6"/>
    <w:rsid w:val="00130660"/>
    <w:rsid w:val="00130672"/>
    <w:rsid w:val="00130733"/>
    <w:rsid w:val="00130E2F"/>
    <w:rsid w:val="0013124D"/>
    <w:rsid w:val="0013138E"/>
    <w:rsid w:val="0013144B"/>
    <w:rsid w:val="00131557"/>
    <w:rsid w:val="001318E2"/>
    <w:rsid w:val="00131C4B"/>
    <w:rsid w:val="00131E33"/>
    <w:rsid w:val="00131F45"/>
    <w:rsid w:val="0013276B"/>
    <w:rsid w:val="001328AC"/>
    <w:rsid w:val="00134FAB"/>
    <w:rsid w:val="00135277"/>
    <w:rsid w:val="00135898"/>
    <w:rsid w:val="00135988"/>
    <w:rsid w:val="001360DC"/>
    <w:rsid w:val="00136C36"/>
    <w:rsid w:val="00136EEF"/>
    <w:rsid w:val="001378D7"/>
    <w:rsid w:val="00137FB3"/>
    <w:rsid w:val="00140257"/>
    <w:rsid w:val="0014086D"/>
    <w:rsid w:val="00140CF2"/>
    <w:rsid w:val="00140F8C"/>
    <w:rsid w:val="00141238"/>
    <w:rsid w:val="0014139C"/>
    <w:rsid w:val="0014146E"/>
    <w:rsid w:val="00141863"/>
    <w:rsid w:val="00141EE3"/>
    <w:rsid w:val="00142266"/>
    <w:rsid w:val="001441EB"/>
    <w:rsid w:val="00144303"/>
    <w:rsid w:val="00144653"/>
    <w:rsid w:val="001467BC"/>
    <w:rsid w:val="00146B27"/>
    <w:rsid w:val="001471F3"/>
    <w:rsid w:val="00147352"/>
    <w:rsid w:val="0014746A"/>
    <w:rsid w:val="00147787"/>
    <w:rsid w:val="00147C7E"/>
    <w:rsid w:val="00147E49"/>
    <w:rsid w:val="001507E3"/>
    <w:rsid w:val="00150848"/>
    <w:rsid w:val="00150B7D"/>
    <w:rsid w:val="001513B8"/>
    <w:rsid w:val="0015175B"/>
    <w:rsid w:val="00151D19"/>
    <w:rsid w:val="00151D32"/>
    <w:rsid w:val="001520F1"/>
    <w:rsid w:val="001522B1"/>
    <w:rsid w:val="00152667"/>
    <w:rsid w:val="00152E6B"/>
    <w:rsid w:val="001534EB"/>
    <w:rsid w:val="00153584"/>
    <w:rsid w:val="00153793"/>
    <w:rsid w:val="00154715"/>
    <w:rsid w:val="00154921"/>
    <w:rsid w:val="001557CB"/>
    <w:rsid w:val="00155A0E"/>
    <w:rsid w:val="00155CAD"/>
    <w:rsid w:val="00156AAA"/>
    <w:rsid w:val="00157805"/>
    <w:rsid w:val="0015782D"/>
    <w:rsid w:val="0016004E"/>
    <w:rsid w:val="001602CE"/>
    <w:rsid w:val="001609A7"/>
    <w:rsid w:val="00160A05"/>
    <w:rsid w:val="00160C6A"/>
    <w:rsid w:val="00160E1E"/>
    <w:rsid w:val="00161FD2"/>
    <w:rsid w:val="00161FE6"/>
    <w:rsid w:val="0016217A"/>
    <w:rsid w:val="001623B4"/>
    <w:rsid w:val="0016279F"/>
    <w:rsid w:val="0016304F"/>
    <w:rsid w:val="00163342"/>
    <w:rsid w:val="001633CC"/>
    <w:rsid w:val="00163C32"/>
    <w:rsid w:val="001646FA"/>
    <w:rsid w:val="00165381"/>
    <w:rsid w:val="00165F7F"/>
    <w:rsid w:val="00166402"/>
    <w:rsid w:val="00167140"/>
    <w:rsid w:val="00167498"/>
    <w:rsid w:val="00167922"/>
    <w:rsid w:val="00167A2B"/>
    <w:rsid w:val="0017029D"/>
    <w:rsid w:val="00170725"/>
    <w:rsid w:val="00170BB0"/>
    <w:rsid w:val="00171095"/>
    <w:rsid w:val="00171650"/>
    <w:rsid w:val="0017167A"/>
    <w:rsid w:val="00171B16"/>
    <w:rsid w:val="00171DEA"/>
    <w:rsid w:val="001722E4"/>
    <w:rsid w:val="00172B9F"/>
    <w:rsid w:val="00173747"/>
    <w:rsid w:val="001737A7"/>
    <w:rsid w:val="001739A2"/>
    <w:rsid w:val="0017408B"/>
    <w:rsid w:val="001743D6"/>
    <w:rsid w:val="00174A0E"/>
    <w:rsid w:val="00174E63"/>
    <w:rsid w:val="001751AD"/>
    <w:rsid w:val="001751EB"/>
    <w:rsid w:val="001758CC"/>
    <w:rsid w:val="00175BEA"/>
    <w:rsid w:val="00176354"/>
    <w:rsid w:val="001778C0"/>
    <w:rsid w:val="001779EF"/>
    <w:rsid w:val="00177BB6"/>
    <w:rsid w:val="00177ECE"/>
    <w:rsid w:val="001802A4"/>
    <w:rsid w:val="00180584"/>
    <w:rsid w:val="00180832"/>
    <w:rsid w:val="00180B22"/>
    <w:rsid w:val="001810F2"/>
    <w:rsid w:val="001815E4"/>
    <w:rsid w:val="001818FE"/>
    <w:rsid w:val="0018196A"/>
    <w:rsid w:val="00182419"/>
    <w:rsid w:val="001826BF"/>
    <w:rsid w:val="00182DA3"/>
    <w:rsid w:val="00183043"/>
    <w:rsid w:val="00183B74"/>
    <w:rsid w:val="001852DF"/>
    <w:rsid w:val="0018590D"/>
    <w:rsid w:val="001861E5"/>
    <w:rsid w:val="001869F4"/>
    <w:rsid w:val="0018709D"/>
    <w:rsid w:val="0018732B"/>
    <w:rsid w:val="00187349"/>
    <w:rsid w:val="001876AF"/>
    <w:rsid w:val="00187AE1"/>
    <w:rsid w:val="00187FC7"/>
    <w:rsid w:val="0019002D"/>
    <w:rsid w:val="00190886"/>
    <w:rsid w:val="00190A02"/>
    <w:rsid w:val="00190E9B"/>
    <w:rsid w:val="00191392"/>
    <w:rsid w:val="0019159D"/>
    <w:rsid w:val="00191A9D"/>
    <w:rsid w:val="00191BCE"/>
    <w:rsid w:val="00191C2F"/>
    <w:rsid w:val="00191F60"/>
    <w:rsid w:val="00193130"/>
    <w:rsid w:val="00193A45"/>
    <w:rsid w:val="001948FA"/>
    <w:rsid w:val="00194925"/>
    <w:rsid w:val="00195A39"/>
    <w:rsid w:val="00196541"/>
    <w:rsid w:val="00196697"/>
    <w:rsid w:val="00196A89"/>
    <w:rsid w:val="00196DAD"/>
    <w:rsid w:val="001976D9"/>
    <w:rsid w:val="00197EA5"/>
    <w:rsid w:val="001A09B9"/>
    <w:rsid w:val="001A124C"/>
    <w:rsid w:val="001A1589"/>
    <w:rsid w:val="001A1A29"/>
    <w:rsid w:val="001A1E0E"/>
    <w:rsid w:val="001A29B2"/>
    <w:rsid w:val="001A29BB"/>
    <w:rsid w:val="001A2DEC"/>
    <w:rsid w:val="001A2DFC"/>
    <w:rsid w:val="001A323D"/>
    <w:rsid w:val="001A3A3C"/>
    <w:rsid w:val="001A40A1"/>
    <w:rsid w:val="001A50AF"/>
    <w:rsid w:val="001A52D1"/>
    <w:rsid w:val="001A5F4B"/>
    <w:rsid w:val="001A6005"/>
    <w:rsid w:val="001A6950"/>
    <w:rsid w:val="001A6D3F"/>
    <w:rsid w:val="001A6D82"/>
    <w:rsid w:val="001A6DF8"/>
    <w:rsid w:val="001A774E"/>
    <w:rsid w:val="001A7756"/>
    <w:rsid w:val="001A7FAF"/>
    <w:rsid w:val="001B0691"/>
    <w:rsid w:val="001B07A2"/>
    <w:rsid w:val="001B07E8"/>
    <w:rsid w:val="001B16AF"/>
    <w:rsid w:val="001B1CF0"/>
    <w:rsid w:val="001B251D"/>
    <w:rsid w:val="001B286E"/>
    <w:rsid w:val="001B326C"/>
    <w:rsid w:val="001B3431"/>
    <w:rsid w:val="001B380E"/>
    <w:rsid w:val="001B38B4"/>
    <w:rsid w:val="001B4237"/>
    <w:rsid w:val="001B427E"/>
    <w:rsid w:val="001B46F5"/>
    <w:rsid w:val="001B56E3"/>
    <w:rsid w:val="001B5848"/>
    <w:rsid w:val="001B58DA"/>
    <w:rsid w:val="001B5FEB"/>
    <w:rsid w:val="001B603B"/>
    <w:rsid w:val="001B68D4"/>
    <w:rsid w:val="001B6939"/>
    <w:rsid w:val="001B74F2"/>
    <w:rsid w:val="001B7C09"/>
    <w:rsid w:val="001B7EC9"/>
    <w:rsid w:val="001C02E0"/>
    <w:rsid w:val="001C053A"/>
    <w:rsid w:val="001C066D"/>
    <w:rsid w:val="001C0CA4"/>
    <w:rsid w:val="001C162A"/>
    <w:rsid w:val="001C1642"/>
    <w:rsid w:val="001C1820"/>
    <w:rsid w:val="001C1A48"/>
    <w:rsid w:val="001C2243"/>
    <w:rsid w:val="001C2839"/>
    <w:rsid w:val="001C37D5"/>
    <w:rsid w:val="001C4383"/>
    <w:rsid w:val="001C4502"/>
    <w:rsid w:val="001C4B8D"/>
    <w:rsid w:val="001C52F1"/>
    <w:rsid w:val="001C5810"/>
    <w:rsid w:val="001C5977"/>
    <w:rsid w:val="001C6363"/>
    <w:rsid w:val="001C6825"/>
    <w:rsid w:val="001C6DF6"/>
    <w:rsid w:val="001C735A"/>
    <w:rsid w:val="001D006B"/>
    <w:rsid w:val="001D0CFE"/>
    <w:rsid w:val="001D10A9"/>
    <w:rsid w:val="001D10C9"/>
    <w:rsid w:val="001D11B3"/>
    <w:rsid w:val="001D13D2"/>
    <w:rsid w:val="001D1BE4"/>
    <w:rsid w:val="001D2B77"/>
    <w:rsid w:val="001D2EBE"/>
    <w:rsid w:val="001D3B48"/>
    <w:rsid w:val="001D440F"/>
    <w:rsid w:val="001D447B"/>
    <w:rsid w:val="001D4658"/>
    <w:rsid w:val="001D5020"/>
    <w:rsid w:val="001D511C"/>
    <w:rsid w:val="001D5406"/>
    <w:rsid w:val="001D54E5"/>
    <w:rsid w:val="001D5945"/>
    <w:rsid w:val="001D5FFC"/>
    <w:rsid w:val="001D61EF"/>
    <w:rsid w:val="001D63B6"/>
    <w:rsid w:val="001D670E"/>
    <w:rsid w:val="001D6BBE"/>
    <w:rsid w:val="001D6F1B"/>
    <w:rsid w:val="001D7425"/>
    <w:rsid w:val="001D770F"/>
    <w:rsid w:val="001D7FC6"/>
    <w:rsid w:val="001E0273"/>
    <w:rsid w:val="001E02CB"/>
    <w:rsid w:val="001E030B"/>
    <w:rsid w:val="001E08B5"/>
    <w:rsid w:val="001E0E3E"/>
    <w:rsid w:val="001E11AB"/>
    <w:rsid w:val="001E1D18"/>
    <w:rsid w:val="001E2739"/>
    <w:rsid w:val="001E2915"/>
    <w:rsid w:val="001E29B3"/>
    <w:rsid w:val="001E2B27"/>
    <w:rsid w:val="001E310C"/>
    <w:rsid w:val="001E35D4"/>
    <w:rsid w:val="001E3BAE"/>
    <w:rsid w:val="001E431C"/>
    <w:rsid w:val="001E46D6"/>
    <w:rsid w:val="001E48B9"/>
    <w:rsid w:val="001E4C2D"/>
    <w:rsid w:val="001E4C97"/>
    <w:rsid w:val="001E5438"/>
    <w:rsid w:val="001E547E"/>
    <w:rsid w:val="001E55DD"/>
    <w:rsid w:val="001E5D1A"/>
    <w:rsid w:val="001E5D94"/>
    <w:rsid w:val="001E75F5"/>
    <w:rsid w:val="001E7601"/>
    <w:rsid w:val="001E7704"/>
    <w:rsid w:val="001E7DA1"/>
    <w:rsid w:val="001F031F"/>
    <w:rsid w:val="001F10B5"/>
    <w:rsid w:val="001F125E"/>
    <w:rsid w:val="001F13D8"/>
    <w:rsid w:val="001F14B2"/>
    <w:rsid w:val="001F161D"/>
    <w:rsid w:val="001F1827"/>
    <w:rsid w:val="001F338D"/>
    <w:rsid w:val="001F35D5"/>
    <w:rsid w:val="001F3709"/>
    <w:rsid w:val="001F3B0D"/>
    <w:rsid w:val="001F4158"/>
    <w:rsid w:val="001F4934"/>
    <w:rsid w:val="001F493B"/>
    <w:rsid w:val="001F4D44"/>
    <w:rsid w:val="001F55B7"/>
    <w:rsid w:val="001F56E4"/>
    <w:rsid w:val="001F5E37"/>
    <w:rsid w:val="001F5EBA"/>
    <w:rsid w:val="001F6CF3"/>
    <w:rsid w:val="001F7AEE"/>
    <w:rsid w:val="001F7D6B"/>
    <w:rsid w:val="00200140"/>
    <w:rsid w:val="002009C1"/>
    <w:rsid w:val="00201342"/>
    <w:rsid w:val="002013E6"/>
    <w:rsid w:val="0020211D"/>
    <w:rsid w:val="00202B20"/>
    <w:rsid w:val="00202FFB"/>
    <w:rsid w:val="0020317C"/>
    <w:rsid w:val="002035E7"/>
    <w:rsid w:val="0020380C"/>
    <w:rsid w:val="00203C2F"/>
    <w:rsid w:val="002045B4"/>
    <w:rsid w:val="00204D98"/>
    <w:rsid w:val="00205AA1"/>
    <w:rsid w:val="00205ADF"/>
    <w:rsid w:val="00206500"/>
    <w:rsid w:val="00206ECE"/>
    <w:rsid w:val="002071B4"/>
    <w:rsid w:val="002074B9"/>
    <w:rsid w:val="00207D67"/>
    <w:rsid w:val="00210A7C"/>
    <w:rsid w:val="00210E1F"/>
    <w:rsid w:val="002117BB"/>
    <w:rsid w:val="00211AB4"/>
    <w:rsid w:val="00211CC4"/>
    <w:rsid w:val="00211E48"/>
    <w:rsid w:val="002120B6"/>
    <w:rsid w:val="0021284D"/>
    <w:rsid w:val="00212C5E"/>
    <w:rsid w:val="00213317"/>
    <w:rsid w:val="00213B35"/>
    <w:rsid w:val="00213C3F"/>
    <w:rsid w:val="00214391"/>
    <w:rsid w:val="0021463C"/>
    <w:rsid w:val="002149F8"/>
    <w:rsid w:val="00215769"/>
    <w:rsid w:val="002157D0"/>
    <w:rsid w:val="00215ED6"/>
    <w:rsid w:val="00216133"/>
    <w:rsid w:val="00216BDB"/>
    <w:rsid w:val="002170AE"/>
    <w:rsid w:val="00217111"/>
    <w:rsid w:val="0021714D"/>
    <w:rsid w:val="00217269"/>
    <w:rsid w:val="002172FC"/>
    <w:rsid w:val="00217405"/>
    <w:rsid w:val="00217418"/>
    <w:rsid w:val="00217D78"/>
    <w:rsid w:val="00217FA4"/>
    <w:rsid w:val="00220102"/>
    <w:rsid w:val="00220988"/>
    <w:rsid w:val="0022117E"/>
    <w:rsid w:val="0022118E"/>
    <w:rsid w:val="00221672"/>
    <w:rsid w:val="00221B3C"/>
    <w:rsid w:val="00221D14"/>
    <w:rsid w:val="00222168"/>
    <w:rsid w:val="0022260F"/>
    <w:rsid w:val="002228FE"/>
    <w:rsid w:val="00223016"/>
    <w:rsid w:val="00223A23"/>
    <w:rsid w:val="00223B58"/>
    <w:rsid w:val="00223D2D"/>
    <w:rsid w:val="00223D44"/>
    <w:rsid w:val="002244D4"/>
    <w:rsid w:val="0022450A"/>
    <w:rsid w:val="00225E11"/>
    <w:rsid w:val="0022636B"/>
    <w:rsid w:val="00226E86"/>
    <w:rsid w:val="00226FDB"/>
    <w:rsid w:val="002270D0"/>
    <w:rsid w:val="002271D1"/>
    <w:rsid w:val="00227C6A"/>
    <w:rsid w:val="0023003E"/>
    <w:rsid w:val="002300E6"/>
    <w:rsid w:val="00230702"/>
    <w:rsid w:val="00230FE1"/>
    <w:rsid w:val="00231435"/>
    <w:rsid w:val="00231466"/>
    <w:rsid w:val="0023157A"/>
    <w:rsid w:val="00231793"/>
    <w:rsid w:val="00231CA6"/>
    <w:rsid w:val="0023342B"/>
    <w:rsid w:val="002336C8"/>
    <w:rsid w:val="00233993"/>
    <w:rsid w:val="00233998"/>
    <w:rsid w:val="002340F9"/>
    <w:rsid w:val="00234333"/>
    <w:rsid w:val="00234395"/>
    <w:rsid w:val="00234563"/>
    <w:rsid w:val="00234EE3"/>
    <w:rsid w:val="0023585D"/>
    <w:rsid w:val="00235D9F"/>
    <w:rsid w:val="00236061"/>
    <w:rsid w:val="0023626C"/>
    <w:rsid w:val="00237016"/>
    <w:rsid w:val="00237179"/>
    <w:rsid w:val="00240122"/>
    <w:rsid w:val="00240A88"/>
    <w:rsid w:val="00240AFA"/>
    <w:rsid w:val="002410AF"/>
    <w:rsid w:val="00241922"/>
    <w:rsid w:val="002420A1"/>
    <w:rsid w:val="0024282D"/>
    <w:rsid w:val="00242C36"/>
    <w:rsid w:val="00242E29"/>
    <w:rsid w:val="0024379B"/>
    <w:rsid w:val="00243A35"/>
    <w:rsid w:val="00243D3F"/>
    <w:rsid w:val="00244073"/>
    <w:rsid w:val="0024466F"/>
    <w:rsid w:val="00244C75"/>
    <w:rsid w:val="0024575F"/>
    <w:rsid w:val="00245B35"/>
    <w:rsid w:val="00245CB8"/>
    <w:rsid w:val="00247BB2"/>
    <w:rsid w:val="0025079C"/>
    <w:rsid w:val="00250EA6"/>
    <w:rsid w:val="00250EB5"/>
    <w:rsid w:val="00251155"/>
    <w:rsid w:val="0025196D"/>
    <w:rsid w:val="00251E4C"/>
    <w:rsid w:val="0025250D"/>
    <w:rsid w:val="00252BEA"/>
    <w:rsid w:val="00252D8F"/>
    <w:rsid w:val="00252F6A"/>
    <w:rsid w:val="00253825"/>
    <w:rsid w:val="00253872"/>
    <w:rsid w:val="002538BD"/>
    <w:rsid w:val="00253970"/>
    <w:rsid w:val="00253A45"/>
    <w:rsid w:val="00253A75"/>
    <w:rsid w:val="00253AAF"/>
    <w:rsid w:val="00253D8F"/>
    <w:rsid w:val="0025401D"/>
    <w:rsid w:val="0025405A"/>
    <w:rsid w:val="002541FC"/>
    <w:rsid w:val="00254461"/>
    <w:rsid w:val="002544D4"/>
    <w:rsid w:val="00254954"/>
    <w:rsid w:val="00255443"/>
    <w:rsid w:val="00255597"/>
    <w:rsid w:val="002555F3"/>
    <w:rsid w:val="00255660"/>
    <w:rsid w:val="00255799"/>
    <w:rsid w:val="002558AA"/>
    <w:rsid w:val="00255B4F"/>
    <w:rsid w:val="00255F1B"/>
    <w:rsid w:val="002568AB"/>
    <w:rsid w:val="00256B09"/>
    <w:rsid w:val="00256E38"/>
    <w:rsid w:val="002579E1"/>
    <w:rsid w:val="00257A25"/>
    <w:rsid w:val="00257D29"/>
    <w:rsid w:val="00257D46"/>
    <w:rsid w:val="00257DC7"/>
    <w:rsid w:val="00260A62"/>
    <w:rsid w:val="00260E6F"/>
    <w:rsid w:val="00260E7D"/>
    <w:rsid w:val="00262262"/>
    <w:rsid w:val="00263267"/>
    <w:rsid w:val="00264020"/>
    <w:rsid w:val="00264046"/>
    <w:rsid w:val="002648A7"/>
    <w:rsid w:val="002648ED"/>
    <w:rsid w:val="00264FF0"/>
    <w:rsid w:val="00265245"/>
    <w:rsid w:val="00265386"/>
    <w:rsid w:val="002661CE"/>
    <w:rsid w:val="00266D63"/>
    <w:rsid w:val="00267273"/>
    <w:rsid w:val="00267C19"/>
    <w:rsid w:val="00267E2E"/>
    <w:rsid w:val="00267EA0"/>
    <w:rsid w:val="00267FB6"/>
    <w:rsid w:val="00270FCB"/>
    <w:rsid w:val="002719B6"/>
    <w:rsid w:val="00272907"/>
    <w:rsid w:val="002730B5"/>
    <w:rsid w:val="00273687"/>
    <w:rsid w:val="00273747"/>
    <w:rsid w:val="00273C25"/>
    <w:rsid w:val="00273CD5"/>
    <w:rsid w:val="002748FC"/>
    <w:rsid w:val="00274B2D"/>
    <w:rsid w:val="00274F70"/>
    <w:rsid w:val="00275312"/>
    <w:rsid w:val="00276787"/>
    <w:rsid w:val="002773FC"/>
    <w:rsid w:val="00277FA9"/>
    <w:rsid w:val="00280755"/>
    <w:rsid w:val="00280E38"/>
    <w:rsid w:val="00280E64"/>
    <w:rsid w:val="00281D3F"/>
    <w:rsid w:val="00281EF4"/>
    <w:rsid w:val="002820D5"/>
    <w:rsid w:val="002827E8"/>
    <w:rsid w:val="00282946"/>
    <w:rsid w:val="00282BC9"/>
    <w:rsid w:val="00282EE7"/>
    <w:rsid w:val="00282EFA"/>
    <w:rsid w:val="00283373"/>
    <w:rsid w:val="00283475"/>
    <w:rsid w:val="00283702"/>
    <w:rsid w:val="002838D5"/>
    <w:rsid w:val="00284DFC"/>
    <w:rsid w:val="002853F9"/>
    <w:rsid w:val="002855B2"/>
    <w:rsid w:val="0028634C"/>
    <w:rsid w:val="002864C1"/>
    <w:rsid w:val="00286764"/>
    <w:rsid w:val="002867D5"/>
    <w:rsid w:val="002878CF"/>
    <w:rsid w:val="00287B9B"/>
    <w:rsid w:val="0029003C"/>
    <w:rsid w:val="0029012B"/>
    <w:rsid w:val="002903FE"/>
    <w:rsid w:val="00290E98"/>
    <w:rsid w:val="00291188"/>
    <w:rsid w:val="002911D4"/>
    <w:rsid w:val="00292AFB"/>
    <w:rsid w:val="00292CE5"/>
    <w:rsid w:val="00292D11"/>
    <w:rsid w:val="00292D49"/>
    <w:rsid w:val="00292EA8"/>
    <w:rsid w:val="00293570"/>
    <w:rsid w:val="00293C7A"/>
    <w:rsid w:val="002946DD"/>
    <w:rsid w:val="002948DF"/>
    <w:rsid w:val="0029742B"/>
    <w:rsid w:val="00297C40"/>
    <w:rsid w:val="002A0269"/>
    <w:rsid w:val="002A02FA"/>
    <w:rsid w:val="002A0466"/>
    <w:rsid w:val="002A06EE"/>
    <w:rsid w:val="002A0816"/>
    <w:rsid w:val="002A0A26"/>
    <w:rsid w:val="002A0A64"/>
    <w:rsid w:val="002A0E13"/>
    <w:rsid w:val="002A1B1C"/>
    <w:rsid w:val="002A1B57"/>
    <w:rsid w:val="002A24BC"/>
    <w:rsid w:val="002A2775"/>
    <w:rsid w:val="002A33DB"/>
    <w:rsid w:val="002A3799"/>
    <w:rsid w:val="002A3980"/>
    <w:rsid w:val="002A3A3A"/>
    <w:rsid w:val="002A411E"/>
    <w:rsid w:val="002A47EF"/>
    <w:rsid w:val="002A4803"/>
    <w:rsid w:val="002A4A49"/>
    <w:rsid w:val="002A5367"/>
    <w:rsid w:val="002A561A"/>
    <w:rsid w:val="002A5924"/>
    <w:rsid w:val="002A6314"/>
    <w:rsid w:val="002A6538"/>
    <w:rsid w:val="002A68E3"/>
    <w:rsid w:val="002A6B5C"/>
    <w:rsid w:val="002A7D5C"/>
    <w:rsid w:val="002B02D5"/>
    <w:rsid w:val="002B0A2A"/>
    <w:rsid w:val="002B0C15"/>
    <w:rsid w:val="002B13CB"/>
    <w:rsid w:val="002B2298"/>
    <w:rsid w:val="002B2BC3"/>
    <w:rsid w:val="002B2D69"/>
    <w:rsid w:val="002B3437"/>
    <w:rsid w:val="002B37F3"/>
    <w:rsid w:val="002B3E0E"/>
    <w:rsid w:val="002B417C"/>
    <w:rsid w:val="002B4489"/>
    <w:rsid w:val="002B47F3"/>
    <w:rsid w:val="002B48D7"/>
    <w:rsid w:val="002B4D13"/>
    <w:rsid w:val="002B52F2"/>
    <w:rsid w:val="002B59DB"/>
    <w:rsid w:val="002B5B99"/>
    <w:rsid w:val="002B6111"/>
    <w:rsid w:val="002B614B"/>
    <w:rsid w:val="002B67FA"/>
    <w:rsid w:val="002B713F"/>
    <w:rsid w:val="002B7306"/>
    <w:rsid w:val="002B7391"/>
    <w:rsid w:val="002B7A1F"/>
    <w:rsid w:val="002B7AC0"/>
    <w:rsid w:val="002B7F7D"/>
    <w:rsid w:val="002B7FD6"/>
    <w:rsid w:val="002C0169"/>
    <w:rsid w:val="002C0773"/>
    <w:rsid w:val="002C1FA0"/>
    <w:rsid w:val="002C28E3"/>
    <w:rsid w:val="002C31B0"/>
    <w:rsid w:val="002C34EC"/>
    <w:rsid w:val="002C3666"/>
    <w:rsid w:val="002C39C5"/>
    <w:rsid w:val="002C3EA2"/>
    <w:rsid w:val="002C41E9"/>
    <w:rsid w:val="002C5244"/>
    <w:rsid w:val="002C5280"/>
    <w:rsid w:val="002C52B8"/>
    <w:rsid w:val="002C5687"/>
    <w:rsid w:val="002C578C"/>
    <w:rsid w:val="002C5E5F"/>
    <w:rsid w:val="002C6D6E"/>
    <w:rsid w:val="002C6E57"/>
    <w:rsid w:val="002C7528"/>
    <w:rsid w:val="002C793A"/>
    <w:rsid w:val="002C7C33"/>
    <w:rsid w:val="002C7EBC"/>
    <w:rsid w:val="002C7FFC"/>
    <w:rsid w:val="002D0380"/>
    <w:rsid w:val="002D0428"/>
    <w:rsid w:val="002D06EE"/>
    <w:rsid w:val="002D0AA4"/>
    <w:rsid w:val="002D0AB7"/>
    <w:rsid w:val="002D0B9B"/>
    <w:rsid w:val="002D1DF6"/>
    <w:rsid w:val="002D20B7"/>
    <w:rsid w:val="002D2291"/>
    <w:rsid w:val="002D23C4"/>
    <w:rsid w:val="002D28C4"/>
    <w:rsid w:val="002D2A98"/>
    <w:rsid w:val="002D303E"/>
    <w:rsid w:val="002D3C28"/>
    <w:rsid w:val="002D4463"/>
    <w:rsid w:val="002D489F"/>
    <w:rsid w:val="002D4CD7"/>
    <w:rsid w:val="002D530B"/>
    <w:rsid w:val="002D5AB3"/>
    <w:rsid w:val="002D5B15"/>
    <w:rsid w:val="002D5D87"/>
    <w:rsid w:val="002D62F3"/>
    <w:rsid w:val="002D6ABE"/>
    <w:rsid w:val="002D6E72"/>
    <w:rsid w:val="002D7256"/>
    <w:rsid w:val="002D73EB"/>
    <w:rsid w:val="002D74A1"/>
    <w:rsid w:val="002D74DB"/>
    <w:rsid w:val="002D78F2"/>
    <w:rsid w:val="002E0069"/>
    <w:rsid w:val="002E05DD"/>
    <w:rsid w:val="002E0E22"/>
    <w:rsid w:val="002E0E83"/>
    <w:rsid w:val="002E1009"/>
    <w:rsid w:val="002E147F"/>
    <w:rsid w:val="002E1A4C"/>
    <w:rsid w:val="002E1CD0"/>
    <w:rsid w:val="002E1ED3"/>
    <w:rsid w:val="002E2026"/>
    <w:rsid w:val="002E2955"/>
    <w:rsid w:val="002E2BBE"/>
    <w:rsid w:val="002E2C1C"/>
    <w:rsid w:val="002E2DFF"/>
    <w:rsid w:val="002E3B09"/>
    <w:rsid w:val="002E3FC1"/>
    <w:rsid w:val="002E46C4"/>
    <w:rsid w:val="002E4994"/>
    <w:rsid w:val="002E4CD3"/>
    <w:rsid w:val="002E4CF9"/>
    <w:rsid w:val="002E4D58"/>
    <w:rsid w:val="002E4DF8"/>
    <w:rsid w:val="002E4E49"/>
    <w:rsid w:val="002E50DE"/>
    <w:rsid w:val="002E55E8"/>
    <w:rsid w:val="002E578E"/>
    <w:rsid w:val="002E5B39"/>
    <w:rsid w:val="002E5BCB"/>
    <w:rsid w:val="002E6669"/>
    <w:rsid w:val="002E686D"/>
    <w:rsid w:val="002E6AA8"/>
    <w:rsid w:val="002E6B2A"/>
    <w:rsid w:val="002E7052"/>
    <w:rsid w:val="002E721C"/>
    <w:rsid w:val="002E7649"/>
    <w:rsid w:val="002E7A01"/>
    <w:rsid w:val="002F03E7"/>
    <w:rsid w:val="002F03EE"/>
    <w:rsid w:val="002F0609"/>
    <w:rsid w:val="002F17E8"/>
    <w:rsid w:val="002F1E0E"/>
    <w:rsid w:val="002F20F6"/>
    <w:rsid w:val="002F217D"/>
    <w:rsid w:val="002F2270"/>
    <w:rsid w:val="002F248B"/>
    <w:rsid w:val="002F27EB"/>
    <w:rsid w:val="002F2BDE"/>
    <w:rsid w:val="002F2F74"/>
    <w:rsid w:val="002F329C"/>
    <w:rsid w:val="002F33CC"/>
    <w:rsid w:val="002F3C47"/>
    <w:rsid w:val="002F3E90"/>
    <w:rsid w:val="002F4073"/>
    <w:rsid w:val="002F44B0"/>
    <w:rsid w:val="002F4B6C"/>
    <w:rsid w:val="002F5175"/>
    <w:rsid w:val="002F5279"/>
    <w:rsid w:val="002F5663"/>
    <w:rsid w:val="002F573D"/>
    <w:rsid w:val="002F5971"/>
    <w:rsid w:val="002F5E2C"/>
    <w:rsid w:val="002F60F7"/>
    <w:rsid w:val="002F63AF"/>
    <w:rsid w:val="002F65CE"/>
    <w:rsid w:val="002F6BC5"/>
    <w:rsid w:val="002F719B"/>
    <w:rsid w:val="002F7212"/>
    <w:rsid w:val="002F77DC"/>
    <w:rsid w:val="0030134B"/>
    <w:rsid w:val="003019A1"/>
    <w:rsid w:val="00301BA9"/>
    <w:rsid w:val="00301FB4"/>
    <w:rsid w:val="00302853"/>
    <w:rsid w:val="00302A19"/>
    <w:rsid w:val="00302A85"/>
    <w:rsid w:val="00302C33"/>
    <w:rsid w:val="003030D4"/>
    <w:rsid w:val="00303294"/>
    <w:rsid w:val="003033BC"/>
    <w:rsid w:val="003037B3"/>
    <w:rsid w:val="0030382D"/>
    <w:rsid w:val="00303981"/>
    <w:rsid w:val="00303B92"/>
    <w:rsid w:val="00304222"/>
    <w:rsid w:val="00304406"/>
    <w:rsid w:val="00304FE1"/>
    <w:rsid w:val="0030512A"/>
    <w:rsid w:val="003052B9"/>
    <w:rsid w:val="00305559"/>
    <w:rsid w:val="00306097"/>
    <w:rsid w:val="003060DA"/>
    <w:rsid w:val="00306152"/>
    <w:rsid w:val="00306322"/>
    <w:rsid w:val="003073BF"/>
    <w:rsid w:val="003108B7"/>
    <w:rsid w:val="003108DD"/>
    <w:rsid w:val="00310E0E"/>
    <w:rsid w:val="00311313"/>
    <w:rsid w:val="003116C6"/>
    <w:rsid w:val="00311D53"/>
    <w:rsid w:val="00311E0C"/>
    <w:rsid w:val="00311F2B"/>
    <w:rsid w:val="00312C29"/>
    <w:rsid w:val="00313106"/>
    <w:rsid w:val="003133EF"/>
    <w:rsid w:val="00313628"/>
    <w:rsid w:val="00313CA4"/>
    <w:rsid w:val="00314B0A"/>
    <w:rsid w:val="00314E9E"/>
    <w:rsid w:val="00315981"/>
    <w:rsid w:val="00315BEB"/>
    <w:rsid w:val="00315C12"/>
    <w:rsid w:val="00316660"/>
    <w:rsid w:val="003168A6"/>
    <w:rsid w:val="00316D33"/>
    <w:rsid w:val="00317455"/>
    <w:rsid w:val="003179D8"/>
    <w:rsid w:val="0032004F"/>
    <w:rsid w:val="00320599"/>
    <w:rsid w:val="00320690"/>
    <w:rsid w:val="003207A4"/>
    <w:rsid w:val="00320945"/>
    <w:rsid w:val="0032112D"/>
    <w:rsid w:val="00321510"/>
    <w:rsid w:val="00321672"/>
    <w:rsid w:val="00321915"/>
    <w:rsid w:val="00322327"/>
    <w:rsid w:val="003223BD"/>
    <w:rsid w:val="0032293B"/>
    <w:rsid w:val="00322AED"/>
    <w:rsid w:val="00322E88"/>
    <w:rsid w:val="00322FAD"/>
    <w:rsid w:val="003234F0"/>
    <w:rsid w:val="00323A19"/>
    <w:rsid w:val="00324C4E"/>
    <w:rsid w:val="00324C86"/>
    <w:rsid w:val="003256A4"/>
    <w:rsid w:val="00325736"/>
    <w:rsid w:val="00325839"/>
    <w:rsid w:val="00326252"/>
    <w:rsid w:val="00326271"/>
    <w:rsid w:val="00326452"/>
    <w:rsid w:val="00326620"/>
    <w:rsid w:val="00326B37"/>
    <w:rsid w:val="00326F93"/>
    <w:rsid w:val="00327297"/>
    <w:rsid w:val="0032753E"/>
    <w:rsid w:val="00327AAD"/>
    <w:rsid w:val="0033062C"/>
    <w:rsid w:val="00330774"/>
    <w:rsid w:val="00330DB0"/>
    <w:rsid w:val="00330FFD"/>
    <w:rsid w:val="003313CE"/>
    <w:rsid w:val="003314B2"/>
    <w:rsid w:val="00331616"/>
    <w:rsid w:val="00331C3D"/>
    <w:rsid w:val="0033202D"/>
    <w:rsid w:val="003331BD"/>
    <w:rsid w:val="003331EE"/>
    <w:rsid w:val="00333241"/>
    <w:rsid w:val="00333DEB"/>
    <w:rsid w:val="00333E13"/>
    <w:rsid w:val="00333FF4"/>
    <w:rsid w:val="0033456D"/>
    <w:rsid w:val="00334D1D"/>
    <w:rsid w:val="00334F7C"/>
    <w:rsid w:val="003352BA"/>
    <w:rsid w:val="003357A9"/>
    <w:rsid w:val="00335C2F"/>
    <w:rsid w:val="00337557"/>
    <w:rsid w:val="003378E1"/>
    <w:rsid w:val="00337FB2"/>
    <w:rsid w:val="00340021"/>
    <w:rsid w:val="003402BA"/>
    <w:rsid w:val="00340757"/>
    <w:rsid w:val="00340851"/>
    <w:rsid w:val="00340887"/>
    <w:rsid w:val="00340AC4"/>
    <w:rsid w:val="00341696"/>
    <w:rsid w:val="00341787"/>
    <w:rsid w:val="00342828"/>
    <w:rsid w:val="00343044"/>
    <w:rsid w:val="00343574"/>
    <w:rsid w:val="00344148"/>
    <w:rsid w:val="00344362"/>
    <w:rsid w:val="0034436D"/>
    <w:rsid w:val="003447FD"/>
    <w:rsid w:val="00345033"/>
    <w:rsid w:val="0034549D"/>
    <w:rsid w:val="003455B9"/>
    <w:rsid w:val="00345926"/>
    <w:rsid w:val="00345AAD"/>
    <w:rsid w:val="003466ED"/>
    <w:rsid w:val="0034679C"/>
    <w:rsid w:val="00346BCE"/>
    <w:rsid w:val="00346F8E"/>
    <w:rsid w:val="00346F9E"/>
    <w:rsid w:val="00347249"/>
    <w:rsid w:val="0034746E"/>
    <w:rsid w:val="00347898"/>
    <w:rsid w:val="00347C14"/>
    <w:rsid w:val="003500D8"/>
    <w:rsid w:val="0035019B"/>
    <w:rsid w:val="00350818"/>
    <w:rsid w:val="00350F0F"/>
    <w:rsid w:val="00350FA4"/>
    <w:rsid w:val="003517D5"/>
    <w:rsid w:val="00351A2D"/>
    <w:rsid w:val="00351A4A"/>
    <w:rsid w:val="00351EB9"/>
    <w:rsid w:val="003523E5"/>
    <w:rsid w:val="003524A3"/>
    <w:rsid w:val="00352781"/>
    <w:rsid w:val="00353466"/>
    <w:rsid w:val="00353784"/>
    <w:rsid w:val="00353A30"/>
    <w:rsid w:val="00353D21"/>
    <w:rsid w:val="0035420E"/>
    <w:rsid w:val="00354BD3"/>
    <w:rsid w:val="003551E4"/>
    <w:rsid w:val="0035544C"/>
    <w:rsid w:val="0035552F"/>
    <w:rsid w:val="00355548"/>
    <w:rsid w:val="003559DD"/>
    <w:rsid w:val="00355AA2"/>
    <w:rsid w:val="00356489"/>
    <w:rsid w:val="00356F22"/>
    <w:rsid w:val="00356F77"/>
    <w:rsid w:val="00357090"/>
    <w:rsid w:val="00357624"/>
    <w:rsid w:val="00357E41"/>
    <w:rsid w:val="0036025F"/>
    <w:rsid w:val="0036045E"/>
    <w:rsid w:val="0036070A"/>
    <w:rsid w:val="003615B9"/>
    <w:rsid w:val="003617D6"/>
    <w:rsid w:val="00361E14"/>
    <w:rsid w:val="00361F60"/>
    <w:rsid w:val="00362047"/>
    <w:rsid w:val="0036251A"/>
    <w:rsid w:val="0036281F"/>
    <w:rsid w:val="00362876"/>
    <w:rsid w:val="003630EE"/>
    <w:rsid w:val="003635FC"/>
    <w:rsid w:val="00363616"/>
    <w:rsid w:val="003636BD"/>
    <w:rsid w:val="00363C01"/>
    <w:rsid w:val="00363C3C"/>
    <w:rsid w:val="0036428F"/>
    <w:rsid w:val="00364710"/>
    <w:rsid w:val="003649C2"/>
    <w:rsid w:val="0036510A"/>
    <w:rsid w:val="003653EE"/>
    <w:rsid w:val="00365887"/>
    <w:rsid w:val="0036592B"/>
    <w:rsid w:val="00365CA5"/>
    <w:rsid w:val="00365D8A"/>
    <w:rsid w:val="003668D5"/>
    <w:rsid w:val="00366AA8"/>
    <w:rsid w:val="00366E97"/>
    <w:rsid w:val="00366FBF"/>
    <w:rsid w:val="00367049"/>
    <w:rsid w:val="0036742F"/>
    <w:rsid w:val="00367B7B"/>
    <w:rsid w:val="00367D13"/>
    <w:rsid w:val="0037029F"/>
    <w:rsid w:val="0037042B"/>
    <w:rsid w:val="00370B0D"/>
    <w:rsid w:val="00370C05"/>
    <w:rsid w:val="00371155"/>
    <w:rsid w:val="0037117E"/>
    <w:rsid w:val="003712C2"/>
    <w:rsid w:val="0037166A"/>
    <w:rsid w:val="0037173D"/>
    <w:rsid w:val="003720B5"/>
    <w:rsid w:val="00372C3F"/>
    <w:rsid w:val="0037348C"/>
    <w:rsid w:val="003739E4"/>
    <w:rsid w:val="00373B17"/>
    <w:rsid w:val="00373B8C"/>
    <w:rsid w:val="00373C70"/>
    <w:rsid w:val="0037426D"/>
    <w:rsid w:val="003742FC"/>
    <w:rsid w:val="00374C1E"/>
    <w:rsid w:val="0037572E"/>
    <w:rsid w:val="00375903"/>
    <w:rsid w:val="00376746"/>
    <w:rsid w:val="00377323"/>
    <w:rsid w:val="00377AA5"/>
    <w:rsid w:val="00377EBE"/>
    <w:rsid w:val="00377F7C"/>
    <w:rsid w:val="00380B80"/>
    <w:rsid w:val="003823DE"/>
    <w:rsid w:val="0038285F"/>
    <w:rsid w:val="00382A4A"/>
    <w:rsid w:val="003835F3"/>
    <w:rsid w:val="0038376D"/>
    <w:rsid w:val="003838E2"/>
    <w:rsid w:val="00383AB8"/>
    <w:rsid w:val="00383BD2"/>
    <w:rsid w:val="00384208"/>
    <w:rsid w:val="0038461D"/>
    <w:rsid w:val="00384A26"/>
    <w:rsid w:val="00385402"/>
    <w:rsid w:val="003854FF"/>
    <w:rsid w:val="003855DD"/>
    <w:rsid w:val="003856CB"/>
    <w:rsid w:val="00385D78"/>
    <w:rsid w:val="003862EB"/>
    <w:rsid w:val="00386412"/>
    <w:rsid w:val="003867B6"/>
    <w:rsid w:val="003875B5"/>
    <w:rsid w:val="00387836"/>
    <w:rsid w:val="003878CA"/>
    <w:rsid w:val="003904D7"/>
    <w:rsid w:val="0039095D"/>
    <w:rsid w:val="0039108B"/>
    <w:rsid w:val="00391231"/>
    <w:rsid w:val="003918D0"/>
    <w:rsid w:val="00391CE7"/>
    <w:rsid w:val="00392296"/>
    <w:rsid w:val="0039258A"/>
    <w:rsid w:val="00392862"/>
    <w:rsid w:val="003928C7"/>
    <w:rsid w:val="00393348"/>
    <w:rsid w:val="0039366E"/>
    <w:rsid w:val="00393A6E"/>
    <w:rsid w:val="00394410"/>
    <w:rsid w:val="00394906"/>
    <w:rsid w:val="00394A60"/>
    <w:rsid w:val="00394F1F"/>
    <w:rsid w:val="0039507D"/>
    <w:rsid w:val="00395F45"/>
    <w:rsid w:val="003967C0"/>
    <w:rsid w:val="00396868"/>
    <w:rsid w:val="00396B07"/>
    <w:rsid w:val="00396B80"/>
    <w:rsid w:val="00397123"/>
    <w:rsid w:val="0039727A"/>
    <w:rsid w:val="003972B4"/>
    <w:rsid w:val="00397736"/>
    <w:rsid w:val="00397BF9"/>
    <w:rsid w:val="00397F51"/>
    <w:rsid w:val="003A07CB"/>
    <w:rsid w:val="003A0F57"/>
    <w:rsid w:val="003A0FDE"/>
    <w:rsid w:val="003A129F"/>
    <w:rsid w:val="003A1759"/>
    <w:rsid w:val="003A1AEE"/>
    <w:rsid w:val="003A1E57"/>
    <w:rsid w:val="003A1EFB"/>
    <w:rsid w:val="003A2866"/>
    <w:rsid w:val="003A2F16"/>
    <w:rsid w:val="003A3113"/>
    <w:rsid w:val="003A370B"/>
    <w:rsid w:val="003A38A9"/>
    <w:rsid w:val="003A4056"/>
    <w:rsid w:val="003A4370"/>
    <w:rsid w:val="003A444A"/>
    <w:rsid w:val="003A4450"/>
    <w:rsid w:val="003A45BF"/>
    <w:rsid w:val="003A4DE0"/>
    <w:rsid w:val="003A53E0"/>
    <w:rsid w:val="003A5ACF"/>
    <w:rsid w:val="003A6462"/>
    <w:rsid w:val="003A6DE2"/>
    <w:rsid w:val="003A71A9"/>
    <w:rsid w:val="003A79F9"/>
    <w:rsid w:val="003B05C7"/>
    <w:rsid w:val="003B0683"/>
    <w:rsid w:val="003B0C36"/>
    <w:rsid w:val="003B0DD2"/>
    <w:rsid w:val="003B0ECC"/>
    <w:rsid w:val="003B1066"/>
    <w:rsid w:val="003B1AF2"/>
    <w:rsid w:val="003B1D1F"/>
    <w:rsid w:val="003B2C32"/>
    <w:rsid w:val="003B2D06"/>
    <w:rsid w:val="003B3EEC"/>
    <w:rsid w:val="003B40BD"/>
    <w:rsid w:val="003B4A82"/>
    <w:rsid w:val="003B4D84"/>
    <w:rsid w:val="003B53A7"/>
    <w:rsid w:val="003B5790"/>
    <w:rsid w:val="003B5DE1"/>
    <w:rsid w:val="003B5E05"/>
    <w:rsid w:val="003B6095"/>
    <w:rsid w:val="003B6701"/>
    <w:rsid w:val="003B6920"/>
    <w:rsid w:val="003B71D7"/>
    <w:rsid w:val="003B74B5"/>
    <w:rsid w:val="003C03B0"/>
    <w:rsid w:val="003C04A7"/>
    <w:rsid w:val="003C0591"/>
    <w:rsid w:val="003C0A56"/>
    <w:rsid w:val="003C0C60"/>
    <w:rsid w:val="003C0C90"/>
    <w:rsid w:val="003C1117"/>
    <w:rsid w:val="003C139A"/>
    <w:rsid w:val="003C1484"/>
    <w:rsid w:val="003C1D50"/>
    <w:rsid w:val="003C2092"/>
    <w:rsid w:val="003C26F9"/>
    <w:rsid w:val="003C3351"/>
    <w:rsid w:val="003C3772"/>
    <w:rsid w:val="003C38BF"/>
    <w:rsid w:val="003C3E2D"/>
    <w:rsid w:val="003C43DF"/>
    <w:rsid w:val="003C445F"/>
    <w:rsid w:val="003C458C"/>
    <w:rsid w:val="003C4A24"/>
    <w:rsid w:val="003C4BBC"/>
    <w:rsid w:val="003C5C13"/>
    <w:rsid w:val="003C5F17"/>
    <w:rsid w:val="003C68ED"/>
    <w:rsid w:val="003C7A63"/>
    <w:rsid w:val="003C7B28"/>
    <w:rsid w:val="003C7EC2"/>
    <w:rsid w:val="003C7EEC"/>
    <w:rsid w:val="003D053C"/>
    <w:rsid w:val="003D09F7"/>
    <w:rsid w:val="003D1201"/>
    <w:rsid w:val="003D1BB3"/>
    <w:rsid w:val="003D1CEF"/>
    <w:rsid w:val="003D2776"/>
    <w:rsid w:val="003D27FA"/>
    <w:rsid w:val="003D28AE"/>
    <w:rsid w:val="003D28CB"/>
    <w:rsid w:val="003D33B0"/>
    <w:rsid w:val="003D3548"/>
    <w:rsid w:val="003D3ADC"/>
    <w:rsid w:val="003D3E69"/>
    <w:rsid w:val="003D4135"/>
    <w:rsid w:val="003D4617"/>
    <w:rsid w:val="003D46AF"/>
    <w:rsid w:val="003D48EE"/>
    <w:rsid w:val="003D4DE3"/>
    <w:rsid w:val="003D4F5F"/>
    <w:rsid w:val="003D4F7B"/>
    <w:rsid w:val="003D50B9"/>
    <w:rsid w:val="003D5425"/>
    <w:rsid w:val="003D57CD"/>
    <w:rsid w:val="003D5BB1"/>
    <w:rsid w:val="003D5D11"/>
    <w:rsid w:val="003D5F22"/>
    <w:rsid w:val="003D606B"/>
    <w:rsid w:val="003D60BD"/>
    <w:rsid w:val="003D61AC"/>
    <w:rsid w:val="003D62E3"/>
    <w:rsid w:val="003D6319"/>
    <w:rsid w:val="003D6684"/>
    <w:rsid w:val="003D678A"/>
    <w:rsid w:val="003D74F4"/>
    <w:rsid w:val="003D7608"/>
    <w:rsid w:val="003D761E"/>
    <w:rsid w:val="003D7663"/>
    <w:rsid w:val="003D7C70"/>
    <w:rsid w:val="003E05A1"/>
    <w:rsid w:val="003E12E0"/>
    <w:rsid w:val="003E168A"/>
    <w:rsid w:val="003E1804"/>
    <w:rsid w:val="003E36EB"/>
    <w:rsid w:val="003E3E57"/>
    <w:rsid w:val="003E4DD4"/>
    <w:rsid w:val="003E542C"/>
    <w:rsid w:val="003E56A0"/>
    <w:rsid w:val="003E5B58"/>
    <w:rsid w:val="003E5EDE"/>
    <w:rsid w:val="003E61FC"/>
    <w:rsid w:val="003E66A0"/>
    <w:rsid w:val="003E6975"/>
    <w:rsid w:val="003E6CA3"/>
    <w:rsid w:val="003E6E9C"/>
    <w:rsid w:val="003E7112"/>
    <w:rsid w:val="003E7C74"/>
    <w:rsid w:val="003E7FA4"/>
    <w:rsid w:val="003F106B"/>
    <w:rsid w:val="003F15FB"/>
    <w:rsid w:val="003F1AEA"/>
    <w:rsid w:val="003F1B62"/>
    <w:rsid w:val="003F1E4D"/>
    <w:rsid w:val="003F2BC2"/>
    <w:rsid w:val="003F2BF4"/>
    <w:rsid w:val="003F33E6"/>
    <w:rsid w:val="003F3702"/>
    <w:rsid w:val="003F3BC7"/>
    <w:rsid w:val="003F3D26"/>
    <w:rsid w:val="003F4026"/>
    <w:rsid w:val="003F4101"/>
    <w:rsid w:val="003F46A0"/>
    <w:rsid w:val="003F4777"/>
    <w:rsid w:val="003F47B6"/>
    <w:rsid w:val="003F47DC"/>
    <w:rsid w:val="003F4CE7"/>
    <w:rsid w:val="003F4EAF"/>
    <w:rsid w:val="003F51F2"/>
    <w:rsid w:val="003F5374"/>
    <w:rsid w:val="003F55AC"/>
    <w:rsid w:val="003F57FD"/>
    <w:rsid w:val="003F593A"/>
    <w:rsid w:val="003F6031"/>
    <w:rsid w:val="003F7053"/>
    <w:rsid w:val="003F73E0"/>
    <w:rsid w:val="003F7A48"/>
    <w:rsid w:val="003F7AC2"/>
    <w:rsid w:val="003F7F55"/>
    <w:rsid w:val="0040079B"/>
    <w:rsid w:val="0040087E"/>
    <w:rsid w:val="004008D7"/>
    <w:rsid w:val="00400AA6"/>
    <w:rsid w:val="00400BE1"/>
    <w:rsid w:val="00400BEB"/>
    <w:rsid w:val="00401215"/>
    <w:rsid w:val="004013A2"/>
    <w:rsid w:val="00401ACF"/>
    <w:rsid w:val="004021D0"/>
    <w:rsid w:val="00402592"/>
    <w:rsid w:val="00402CDF"/>
    <w:rsid w:val="0040337D"/>
    <w:rsid w:val="00403945"/>
    <w:rsid w:val="00403A8E"/>
    <w:rsid w:val="004044DF"/>
    <w:rsid w:val="00404947"/>
    <w:rsid w:val="0040509A"/>
    <w:rsid w:val="004052B9"/>
    <w:rsid w:val="00405640"/>
    <w:rsid w:val="0040565D"/>
    <w:rsid w:val="004057C6"/>
    <w:rsid w:val="00405A85"/>
    <w:rsid w:val="004076DF"/>
    <w:rsid w:val="004102F4"/>
    <w:rsid w:val="004110AD"/>
    <w:rsid w:val="00411648"/>
    <w:rsid w:val="004121DC"/>
    <w:rsid w:val="00412BD6"/>
    <w:rsid w:val="00413453"/>
    <w:rsid w:val="0041395B"/>
    <w:rsid w:val="0041482D"/>
    <w:rsid w:val="0041490B"/>
    <w:rsid w:val="00414EAD"/>
    <w:rsid w:val="004150C0"/>
    <w:rsid w:val="004151F4"/>
    <w:rsid w:val="0041522B"/>
    <w:rsid w:val="0041545D"/>
    <w:rsid w:val="00415CA7"/>
    <w:rsid w:val="004160E3"/>
    <w:rsid w:val="004161E2"/>
    <w:rsid w:val="00416238"/>
    <w:rsid w:val="004163A0"/>
    <w:rsid w:val="00416800"/>
    <w:rsid w:val="004168B3"/>
    <w:rsid w:val="00416BFB"/>
    <w:rsid w:val="00416D55"/>
    <w:rsid w:val="00416DA2"/>
    <w:rsid w:val="00417319"/>
    <w:rsid w:val="00417642"/>
    <w:rsid w:val="00420304"/>
    <w:rsid w:val="004203AB"/>
    <w:rsid w:val="004207F0"/>
    <w:rsid w:val="00420F23"/>
    <w:rsid w:val="004210BF"/>
    <w:rsid w:val="00421C47"/>
    <w:rsid w:val="00421C65"/>
    <w:rsid w:val="004221FB"/>
    <w:rsid w:val="00422323"/>
    <w:rsid w:val="00422514"/>
    <w:rsid w:val="00422EE8"/>
    <w:rsid w:val="0042319B"/>
    <w:rsid w:val="00424729"/>
    <w:rsid w:val="004248EC"/>
    <w:rsid w:val="004249F0"/>
    <w:rsid w:val="00424C51"/>
    <w:rsid w:val="00424DD8"/>
    <w:rsid w:val="0042514C"/>
    <w:rsid w:val="004259E7"/>
    <w:rsid w:val="00426D94"/>
    <w:rsid w:val="00427257"/>
    <w:rsid w:val="00427606"/>
    <w:rsid w:val="00427C3D"/>
    <w:rsid w:val="00430312"/>
    <w:rsid w:val="00430380"/>
    <w:rsid w:val="00430D8C"/>
    <w:rsid w:val="00431006"/>
    <w:rsid w:val="00431362"/>
    <w:rsid w:val="004317F1"/>
    <w:rsid w:val="00431C67"/>
    <w:rsid w:val="0043218A"/>
    <w:rsid w:val="00432365"/>
    <w:rsid w:val="00432629"/>
    <w:rsid w:val="00432B4B"/>
    <w:rsid w:val="00433378"/>
    <w:rsid w:val="004334C7"/>
    <w:rsid w:val="0043354F"/>
    <w:rsid w:val="00433746"/>
    <w:rsid w:val="00433E9D"/>
    <w:rsid w:val="0043410E"/>
    <w:rsid w:val="00434454"/>
    <w:rsid w:val="004344F5"/>
    <w:rsid w:val="004345B3"/>
    <w:rsid w:val="0043528F"/>
    <w:rsid w:val="00435AB5"/>
    <w:rsid w:val="00435EE3"/>
    <w:rsid w:val="004361BE"/>
    <w:rsid w:val="00436402"/>
    <w:rsid w:val="004364EA"/>
    <w:rsid w:val="00436C02"/>
    <w:rsid w:val="004370CD"/>
    <w:rsid w:val="00437121"/>
    <w:rsid w:val="0043757D"/>
    <w:rsid w:val="004376E4"/>
    <w:rsid w:val="00437A5A"/>
    <w:rsid w:val="00440154"/>
    <w:rsid w:val="00440869"/>
    <w:rsid w:val="00440E7B"/>
    <w:rsid w:val="004414AC"/>
    <w:rsid w:val="0044166C"/>
    <w:rsid w:val="00441B25"/>
    <w:rsid w:val="00441D40"/>
    <w:rsid w:val="00441E08"/>
    <w:rsid w:val="00441FE9"/>
    <w:rsid w:val="00442F02"/>
    <w:rsid w:val="004433AE"/>
    <w:rsid w:val="00444629"/>
    <w:rsid w:val="00444C14"/>
    <w:rsid w:val="00444CC0"/>
    <w:rsid w:val="0044567A"/>
    <w:rsid w:val="00445AD2"/>
    <w:rsid w:val="00445AEA"/>
    <w:rsid w:val="00445FC7"/>
    <w:rsid w:val="004462CB"/>
    <w:rsid w:val="004466C7"/>
    <w:rsid w:val="00446EAC"/>
    <w:rsid w:val="00446F09"/>
    <w:rsid w:val="004474C3"/>
    <w:rsid w:val="00447639"/>
    <w:rsid w:val="00450DBC"/>
    <w:rsid w:val="00451255"/>
    <w:rsid w:val="004515AE"/>
    <w:rsid w:val="004516CE"/>
    <w:rsid w:val="004518D9"/>
    <w:rsid w:val="00451DD7"/>
    <w:rsid w:val="00451E83"/>
    <w:rsid w:val="00452319"/>
    <w:rsid w:val="00453200"/>
    <w:rsid w:val="0045361D"/>
    <w:rsid w:val="00453BA7"/>
    <w:rsid w:val="00453D17"/>
    <w:rsid w:val="00453D7D"/>
    <w:rsid w:val="00453F8E"/>
    <w:rsid w:val="00454531"/>
    <w:rsid w:val="004547CD"/>
    <w:rsid w:val="00454C05"/>
    <w:rsid w:val="00454F13"/>
    <w:rsid w:val="00454FAC"/>
    <w:rsid w:val="00455200"/>
    <w:rsid w:val="004558C8"/>
    <w:rsid w:val="0045608D"/>
    <w:rsid w:val="00456244"/>
    <w:rsid w:val="004562FD"/>
    <w:rsid w:val="004563B0"/>
    <w:rsid w:val="004563E2"/>
    <w:rsid w:val="00456647"/>
    <w:rsid w:val="0045673D"/>
    <w:rsid w:val="0045707D"/>
    <w:rsid w:val="004571E5"/>
    <w:rsid w:val="004600EB"/>
    <w:rsid w:val="00460DDE"/>
    <w:rsid w:val="0046153F"/>
    <w:rsid w:val="00461600"/>
    <w:rsid w:val="004616A0"/>
    <w:rsid w:val="00461CFF"/>
    <w:rsid w:val="004622CD"/>
    <w:rsid w:val="004623A0"/>
    <w:rsid w:val="0046250D"/>
    <w:rsid w:val="0046254A"/>
    <w:rsid w:val="0046276D"/>
    <w:rsid w:val="004634A2"/>
    <w:rsid w:val="0046384C"/>
    <w:rsid w:val="004640AA"/>
    <w:rsid w:val="00464140"/>
    <w:rsid w:val="0046434A"/>
    <w:rsid w:val="004647CA"/>
    <w:rsid w:val="00464D53"/>
    <w:rsid w:val="00464DBC"/>
    <w:rsid w:val="00465549"/>
    <w:rsid w:val="00465FB3"/>
    <w:rsid w:val="004660EB"/>
    <w:rsid w:val="004661B8"/>
    <w:rsid w:val="004669FF"/>
    <w:rsid w:val="00466EC3"/>
    <w:rsid w:val="00467088"/>
    <w:rsid w:val="004672E1"/>
    <w:rsid w:val="00467A5C"/>
    <w:rsid w:val="00467C2C"/>
    <w:rsid w:val="00467DB8"/>
    <w:rsid w:val="00467F13"/>
    <w:rsid w:val="004702E8"/>
    <w:rsid w:val="00470CF3"/>
    <w:rsid w:val="00470D8C"/>
    <w:rsid w:val="00471A5D"/>
    <w:rsid w:val="004724E5"/>
    <w:rsid w:val="004726CA"/>
    <w:rsid w:val="00472A38"/>
    <w:rsid w:val="004738AF"/>
    <w:rsid w:val="004750BD"/>
    <w:rsid w:val="00475D6E"/>
    <w:rsid w:val="00475DD5"/>
    <w:rsid w:val="00476124"/>
    <w:rsid w:val="00477716"/>
    <w:rsid w:val="004779C2"/>
    <w:rsid w:val="00477A44"/>
    <w:rsid w:val="00477C94"/>
    <w:rsid w:val="00477D45"/>
    <w:rsid w:val="00477D58"/>
    <w:rsid w:val="00480036"/>
    <w:rsid w:val="0048017A"/>
    <w:rsid w:val="004804ED"/>
    <w:rsid w:val="00480837"/>
    <w:rsid w:val="00480B18"/>
    <w:rsid w:val="00480CF6"/>
    <w:rsid w:val="004811D3"/>
    <w:rsid w:val="0048127A"/>
    <w:rsid w:val="00481A89"/>
    <w:rsid w:val="00481CDD"/>
    <w:rsid w:val="00481E26"/>
    <w:rsid w:val="00482240"/>
    <w:rsid w:val="00482EC3"/>
    <w:rsid w:val="00484067"/>
    <w:rsid w:val="00484C3E"/>
    <w:rsid w:val="00484D5E"/>
    <w:rsid w:val="00484E36"/>
    <w:rsid w:val="00484F3F"/>
    <w:rsid w:val="004851C8"/>
    <w:rsid w:val="004858A0"/>
    <w:rsid w:val="0048590B"/>
    <w:rsid w:val="004859F2"/>
    <w:rsid w:val="0048620C"/>
    <w:rsid w:val="00486696"/>
    <w:rsid w:val="004868D2"/>
    <w:rsid w:val="0048693A"/>
    <w:rsid w:val="004872F3"/>
    <w:rsid w:val="004875D3"/>
    <w:rsid w:val="004877F5"/>
    <w:rsid w:val="004900E3"/>
    <w:rsid w:val="0049075C"/>
    <w:rsid w:val="00490881"/>
    <w:rsid w:val="004909A3"/>
    <w:rsid w:val="00490BCD"/>
    <w:rsid w:val="00490E11"/>
    <w:rsid w:val="00490FDE"/>
    <w:rsid w:val="00491263"/>
    <w:rsid w:val="004916F9"/>
    <w:rsid w:val="00491705"/>
    <w:rsid w:val="00491F22"/>
    <w:rsid w:val="004920CF"/>
    <w:rsid w:val="0049213C"/>
    <w:rsid w:val="0049284A"/>
    <w:rsid w:val="00492914"/>
    <w:rsid w:val="00492939"/>
    <w:rsid w:val="004932B5"/>
    <w:rsid w:val="004936D6"/>
    <w:rsid w:val="00493A2F"/>
    <w:rsid w:val="00493EC7"/>
    <w:rsid w:val="00493FB0"/>
    <w:rsid w:val="00493FDF"/>
    <w:rsid w:val="0049461A"/>
    <w:rsid w:val="00494888"/>
    <w:rsid w:val="00494E44"/>
    <w:rsid w:val="0049519B"/>
    <w:rsid w:val="00495E73"/>
    <w:rsid w:val="00496395"/>
    <w:rsid w:val="004966E2"/>
    <w:rsid w:val="004966E5"/>
    <w:rsid w:val="00496D85"/>
    <w:rsid w:val="00496D8F"/>
    <w:rsid w:val="00496ED4"/>
    <w:rsid w:val="004979B1"/>
    <w:rsid w:val="004A08FA"/>
    <w:rsid w:val="004A0A6D"/>
    <w:rsid w:val="004A14DB"/>
    <w:rsid w:val="004A3021"/>
    <w:rsid w:val="004A3582"/>
    <w:rsid w:val="004A378C"/>
    <w:rsid w:val="004A3A70"/>
    <w:rsid w:val="004A3D02"/>
    <w:rsid w:val="004A3E4E"/>
    <w:rsid w:val="004A4307"/>
    <w:rsid w:val="004A474B"/>
    <w:rsid w:val="004A51CD"/>
    <w:rsid w:val="004A57E7"/>
    <w:rsid w:val="004A58E2"/>
    <w:rsid w:val="004A5C5D"/>
    <w:rsid w:val="004A61B4"/>
    <w:rsid w:val="004A61D7"/>
    <w:rsid w:val="004A6CE9"/>
    <w:rsid w:val="004A72A8"/>
    <w:rsid w:val="004A732D"/>
    <w:rsid w:val="004A744C"/>
    <w:rsid w:val="004A7A4B"/>
    <w:rsid w:val="004A7A6F"/>
    <w:rsid w:val="004A7D4D"/>
    <w:rsid w:val="004A7F9E"/>
    <w:rsid w:val="004B018A"/>
    <w:rsid w:val="004B06E0"/>
    <w:rsid w:val="004B0AE9"/>
    <w:rsid w:val="004B0C72"/>
    <w:rsid w:val="004B0CC1"/>
    <w:rsid w:val="004B1266"/>
    <w:rsid w:val="004B1B32"/>
    <w:rsid w:val="004B21F5"/>
    <w:rsid w:val="004B2371"/>
    <w:rsid w:val="004B250E"/>
    <w:rsid w:val="004B30AC"/>
    <w:rsid w:val="004B331B"/>
    <w:rsid w:val="004B398C"/>
    <w:rsid w:val="004B3ACF"/>
    <w:rsid w:val="004B4502"/>
    <w:rsid w:val="004B4572"/>
    <w:rsid w:val="004B52FB"/>
    <w:rsid w:val="004B55CA"/>
    <w:rsid w:val="004B58D0"/>
    <w:rsid w:val="004B59D6"/>
    <w:rsid w:val="004B5FF9"/>
    <w:rsid w:val="004B71CD"/>
    <w:rsid w:val="004B737D"/>
    <w:rsid w:val="004B751B"/>
    <w:rsid w:val="004B75F8"/>
    <w:rsid w:val="004B771B"/>
    <w:rsid w:val="004B77DB"/>
    <w:rsid w:val="004B793B"/>
    <w:rsid w:val="004C00FB"/>
    <w:rsid w:val="004C010E"/>
    <w:rsid w:val="004C0985"/>
    <w:rsid w:val="004C0CA0"/>
    <w:rsid w:val="004C1158"/>
    <w:rsid w:val="004C1165"/>
    <w:rsid w:val="004C1916"/>
    <w:rsid w:val="004C1C62"/>
    <w:rsid w:val="004C1EDF"/>
    <w:rsid w:val="004C2120"/>
    <w:rsid w:val="004C2620"/>
    <w:rsid w:val="004C26B2"/>
    <w:rsid w:val="004C371F"/>
    <w:rsid w:val="004C426B"/>
    <w:rsid w:val="004C43B3"/>
    <w:rsid w:val="004C4E6E"/>
    <w:rsid w:val="004C508F"/>
    <w:rsid w:val="004C5801"/>
    <w:rsid w:val="004C5A98"/>
    <w:rsid w:val="004C5AEC"/>
    <w:rsid w:val="004C6581"/>
    <w:rsid w:val="004C774B"/>
    <w:rsid w:val="004C7845"/>
    <w:rsid w:val="004C7CA0"/>
    <w:rsid w:val="004C7E0D"/>
    <w:rsid w:val="004D0441"/>
    <w:rsid w:val="004D069C"/>
    <w:rsid w:val="004D11A8"/>
    <w:rsid w:val="004D121B"/>
    <w:rsid w:val="004D1474"/>
    <w:rsid w:val="004D14DF"/>
    <w:rsid w:val="004D2393"/>
    <w:rsid w:val="004D28ED"/>
    <w:rsid w:val="004D2A23"/>
    <w:rsid w:val="004D325E"/>
    <w:rsid w:val="004D33DC"/>
    <w:rsid w:val="004D3493"/>
    <w:rsid w:val="004D3AA8"/>
    <w:rsid w:val="004D3F99"/>
    <w:rsid w:val="004D400C"/>
    <w:rsid w:val="004D4233"/>
    <w:rsid w:val="004D5279"/>
    <w:rsid w:val="004D56E4"/>
    <w:rsid w:val="004D5723"/>
    <w:rsid w:val="004D5E61"/>
    <w:rsid w:val="004D61B8"/>
    <w:rsid w:val="004D69F3"/>
    <w:rsid w:val="004D709A"/>
    <w:rsid w:val="004D7D54"/>
    <w:rsid w:val="004E039F"/>
    <w:rsid w:val="004E07DF"/>
    <w:rsid w:val="004E0956"/>
    <w:rsid w:val="004E1400"/>
    <w:rsid w:val="004E17E9"/>
    <w:rsid w:val="004E1A80"/>
    <w:rsid w:val="004E1D6D"/>
    <w:rsid w:val="004E2449"/>
    <w:rsid w:val="004E250B"/>
    <w:rsid w:val="004E286D"/>
    <w:rsid w:val="004E303A"/>
    <w:rsid w:val="004E3585"/>
    <w:rsid w:val="004E38F6"/>
    <w:rsid w:val="004E423D"/>
    <w:rsid w:val="004E4AD4"/>
    <w:rsid w:val="004E4D6D"/>
    <w:rsid w:val="004E54D8"/>
    <w:rsid w:val="004E5644"/>
    <w:rsid w:val="004E5B18"/>
    <w:rsid w:val="004E5E8B"/>
    <w:rsid w:val="004E5F26"/>
    <w:rsid w:val="004E6134"/>
    <w:rsid w:val="004E6601"/>
    <w:rsid w:val="004E6B1F"/>
    <w:rsid w:val="004E6FA4"/>
    <w:rsid w:val="004E71F6"/>
    <w:rsid w:val="004E7714"/>
    <w:rsid w:val="004E7C04"/>
    <w:rsid w:val="004E7EE8"/>
    <w:rsid w:val="004F052A"/>
    <w:rsid w:val="004F0735"/>
    <w:rsid w:val="004F08A9"/>
    <w:rsid w:val="004F09D4"/>
    <w:rsid w:val="004F0D1E"/>
    <w:rsid w:val="004F0DFD"/>
    <w:rsid w:val="004F196F"/>
    <w:rsid w:val="004F1B1D"/>
    <w:rsid w:val="004F2C50"/>
    <w:rsid w:val="004F34A9"/>
    <w:rsid w:val="004F4261"/>
    <w:rsid w:val="004F42D5"/>
    <w:rsid w:val="004F48C2"/>
    <w:rsid w:val="004F4A93"/>
    <w:rsid w:val="004F4C82"/>
    <w:rsid w:val="004F4CEA"/>
    <w:rsid w:val="004F511F"/>
    <w:rsid w:val="004F5426"/>
    <w:rsid w:val="004F57B9"/>
    <w:rsid w:val="004F5E5F"/>
    <w:rsid w:val="004F61A9"/>
    <w:rsid w:val="004F6E15"/>
    <w:rsid w:val="004F7169"/>
    <w:rsid w:val="004F7961"/>
    <w:rsid w:val="004F7FEA"/>
    <w:rsid w:val="0050010C"/>
    <w:rsid w:val="0050069F"/>
    <w:rsid w:val="00500C4A"/>
    <w:rsid w:val="00500C6E"/>
    <w:rsid w:val="00500D4A"/>
    <w:rsid w:val="00500E2E"/>
    <w:rsid w:val="005017D3"/>
    <w:rsid w:val="005018CB"/>
    <w:rsid w:val="005019A5"/>
    <w:rsid w:val="00502051"/>
    <w:rsid w:val="005021B0"/>
    <w:rsid w:val="00502B13"/>
    <w:rsid w:val="00502B7A"/>
    <w:rsid w:val="005036CB"/>
    <w:rsid w:val="0050397A"/>
    <w:rsid w:val="00504647"/>
    <w:rsid w:val="00504A64"/>
    <w:rsid w:val="00505261"/>
    <w:rsid w:val="00505C19"/>
    <w:rsid w:val="00506304"/>
    <w:rsid w:val="00506419"/>
    <w:rsid w:val="00506F69"/>
    <w:rsid w:val="00506F71"/>
    <w:rsid w:val="00507476"/>
    <w:rsid w:val="005074A3"/>
    <w:rsid w:val="00507A53"/>
    <w:rsid w:val="00510188"/>
    <w:rsid w:val="00510387"/>
    <w:rsid w:val="00510897"/>
    <w:rsid w:val="00510DE1"/>
    <w:rsid w:val="00511132"/>
    <w:rsid w:val="00511389"/>
    <w:rsid w:val="005116B4"/>
    <w:rsid w:val="00511875"/>
    <w:rsid w:val="0051204E"/>
    <w:rsid w:val="005125AD"/>
    <w:rsid w:val="0051288D"/>
    <w:rsid w:val="00512F3A"/>
    <w:rsid w:val="005133A7"/>
    <w:rsid w:val="005134DA"/>
    <w:rsid w:val="0051374F"/>
    <w:rsid w:val="0051426D"/>
    <w:rsid w:val="005144A5"/>
    <w:rsid w:val="00514698"/>
    <w:rsid w:val="00514D26"/>
    <w:rsid w:val="00515084"/>
    <w:rsid w:val="00515345"/>
    <w:rsid w:val="00515693"/>
    <w:rsid w:val="00515723"/>
    <w:rsid w:val="00515CFD"/>
    <w:rsid w:val="00515FB6"/>
    <w:rsid w:val="00516190"/>
    <w:rsid w:val="0051677D"/>
    <w:rsid w:val="00516B9D"/>
    <w:rsid w:val="00516E55"/>
    <w:rsid w:val="00517459"/>
    <w:rsid w:val="005174F3"/>
    <w:rsid w:val="0051760F"/>
    <w:rsid w:val="00517B81"/>
    <w:rsid w:val="00517BF8"/>
    <w:rsid w:val="00517CE6"/>
    <w:rsid w:val="00520705"/>
    <w:rsid w:val="00520C1A"/>
    <w:rsid w:val="0052116A"/>
    <w:rsid w:val="00521BDD"/>
    <w:rsid w:val="00522075"/>
    <w:rsid w:val="00523315"/>
    <w:rsid w:val="00523493"/>
    <w:rsid w:val="0052410E"/>
    <w:rsid w:val="00524162"/>
    <w:rsid w:val="0052447F"/>
    <w:rsid w:val="00524905"/>
    <w:rsid w:val="00524CC1"/>
    <w:rsid w:val="00524E6A"/>
    <w:rsid w:val="00525354"/>
    <w:rsid w:val="00525A8B"/>
    <w:rsid w:val="00525BFE"/>
    <w:rsid w:val="00525D57"/>
    <w:rsid w:val="00525ECE"/>
    <w:rsid w:val="005264CF"/>
    <w:rsid w:val="005266EE"/>
    <w:rsid w:val="0052671C"/>
    <w:rsid w:val="00526D4E"/>
    <w:rsid w:val="00526F55"/>
    <w:rsid w:val="005274FA"/>
    <w:rsid w:val="00527845"/>
    <w:rsid w:val="00527C28"/>
    <w:rsid w:val="00527CAA"/>
    <w:rsid w:val="0053059A"/>
    <w:rsid w:val="00530B02"/>
    <w:rsid w:val="00530ECD"/>
    <w:rsid w:val="005318A6"/>
    <w:rsid w:val="005318AB"/>
    <w:rsid w:val="00532266"/>
    <w:rsid w:val="0053280B"/>
    <w:rsid w:val="00532B6B"/>
    <w:rsid w:val="00533130"/>
    <w:rsid w:val="0053406B"/>
    <w:rsid w:val="00534549"/>
    <w:rsid w:val="0053471F"/>
    <w:rsid w:val="00534807"/>
    <w:rsid w:val="00534AA2"/>
    <w:rsid w:val="0053522E"/>
    <w:rsid w:val="00535257"/>
    <w:rsid w:val="005352BD"/>
    <w:rsid w:val="005352D7"/>
    <w:rsid w:val="00535362"/>
    <w:rsid w:val="00535850"/>
    <w:rsid w:val="005364CE"/>
    <w:rsid w:val="00536513"/>
    <w:rsid w:val="00536D8D"/>
    <w:rsid w:val="00536FB9"/>
    <w:rsid w:val="005371DE"/>
    <w:rsid w:val="00537D67"/>
    <w:rsid w:val="0054088D"/>
    <w:rsid w:val="00540DEF"/>
    <w:rsid w:val="00541852"/>
    <w:rsid w:val="00543530"/>
    <w:rsid w:val="005436E6"/>
    <w:rsid w:val="00543B28"/>
    <w:rsid w:val="0054416C"/>
    <w:rsid w:val="00544449"/>
    <w:rsid w:val="00544C10"/>
    <w:rsid w:val="00544E3D"/>
    <w:rsid w:val="00546039"/>
    <w:rsid w:val="005460D7"/>
    <w:rsid w:val="00546B35"/>
    <w:rsid w:val="00547317"/>
    <w:rsid w:val="0054798F"/>
    <w:rsid w:val="00547B8A"/>
    <w:rsid w:val="00547D3A"/>
    <w:rsid w:val="00552767"/>
    <w:rsid w:val="00552984"/>
    <w:rsid w:val="00552DCA"/>
    <w:rsid w:val="00552E84"/>
    <w:rsid w:val="00553008"/>
    <w:rsid w:val="005530DA"/>
    <w:rsid w:val="005531B7"/>
    <w:rsid w:val="005532A7"/>
    <w:rsid w:val="00554E86"/>
    <w:rsid w:val="00555316"/>
    <w:rsid w:val="0055593F"/>
    <w:rsid w:val="0055597B"/>
    <w:rsid w:val="00555AEA"/>
    <w:rsid w:val="00556017"/>
    <w:rsid w:val="005562B2"/>
    <w:rsid w:val="005565A4"/>
    <w:rsid w:val="00556728"/>
    <w:rsid w:val="00556B94"/>
    <w:rsid w:val="00556C9A"/>
    <w:rsid w:val="00556F07"/>
    <w:rsid w:val="00556F36"/>
    <w:rsid w:val="005571F8"/>
    <w:rsid w:val="005573E0"/>
    <w:rsid w:val="0055750D"/>
    <w:rsid w:val="0055752B"/>
    <w:rsid w:val="0055767D"/>
    <w:rsid w:val="00557CC7"/>
    <w:rsid w:val="00557FCF"/>
    <w:rsid w:val="005600FC"/>
    <w:rsid w:val="0056072E"/>
    <w:rsid w:val="00560917"/>
    <w:rsid w:val="00560F16"/>
    <w:rsid w:val="0056123C"/>
    <w:rsid w:val="005614A7"/>
    <w:rsid w:val="005615F3"/>
    <w:rsid w:val="005616F3"/>
    <w:rsid w:val="00562545"/>
    <w:rsid w:val="00562A61"/>
    <w:rsid w:val="00562E1F"/>
    <w:rsid w:val="00563595"/>
    <w:rsid w:val="005636E8"/>
    <w:rsid w:val="00563B9E"/>
    <w:rsid w:val="00564B9A"/>
    <w:rsid w:val="00564E59"/>
    <w:rsid w:val="005651BA"/>
    <w:rsid w:val="00565D89"/>
    <w:rsid w:val="00565EA0"/>
    <w:rsid w:val="00566E79"/>
    <w:rsid w:val="005670C0"/>
    <w:rsid w:val="00567320"/>
    <w:rsid w:val="0056765B"/>
    <w:rsid w:val="00567661"/>
    <w:rsid w:val="005700EC"/>
    <w:rsid w:val="005706C7"/>
    <w:rsid w:val="00570B1D"/>
    <w:rsid w:val="00571CD8"/>
    <w:rsid w:val="005723A1"/>
    <w:rsid w:val="0057265F"/>
    <w:rsid w:val="005735F3"/>
    <w:rsid w:val="00573704"/>
    <w:rsid w:val="00573A2E"/>
    <w:rsid w:val="00573A71"/>
    <w:rsid w:val="00573D5D"/>
    <w:rsid w:val="0057454D"/>
    <w:rsid w:val="005747D3"/>
    <w:rsid w:val="00574A20"/>
    <w:rsid w:val="00575435"/>
    <w:rsid w:val="00575700"/>
    <w:rsid w:val="00575B9D"/>
    <w:rsid w:val="005765AD"/>
    <w:rsid w:val="00576D54"/>
    <w:rsid w:val="005770CD"/>
    <w:rsid w:val="005774F1"/>
    <w:rsid w:val="005776A4"/>
    <w:rsid w:val="00577835"/>
    <w:rsid w:val="00577906"/>
    <w:rsid w:val="0057793B"/>
    <w:rsid w:val="00577B28"/>
    <w:rsid w:val="00577C60"/>
    <w:rsid w:val="00577E4A"/>
    <w:rsid w:val="0058048A"/>
    <w:rsid w:val="005810EE"/>
    <w:rsid w:val="00581276"/>
    <w:rsid w:val="00581448"/>
    <w:rsid w:val="0058155A"/>
    <w:rsid w:val="0058173B"/>
    <w:rsid w:val="00582095"/>
    <w:rsid w:val="00582227"/>
    <w:rsid w:val="00582283"/>
    <w:rsid w:val="0058234F"/>
    <w:rsid w:val="00582354"/>
    <w:rsid w:val="00582973"/>
    <w:rsid w:val="00582A78"/>
    <w:rsid w:val="00582DFB"/>
    <w:rsid w:val="00583022"/>
    <w:rsid w:val="00583366"/>
    <w:rsid w:val="00583683"/>
    <w:rsid w:val="005836CA"/>
    <w:rsid w:val="00583916"/>
    <w:rsid w:val="00583DE5"/>
    <w:rsid w:val="005846CA"/>
    <w:rsid w:val="0058476B"/>
    <w:rsid w:val="005849A3"/>
    <w:rsid w:val="005849E6"/>
    <w:rsid w:val="00585138"/>
    <w:rsid w:val="0058571C"/>
    <w:rsid w:val="005858AA"/>
    <w:rsid w:val="00585DDA"/>
    <w:rsid w:val="005860AC"/>
    <w:rsid w:val="005864C2"/>
    <w:rsid w:val="00586997"/>
    <w:rsid w:val="00586B64"/>
    <w:rsid w:val="00587377"/>
    <w:rsid w:val="0058746C"/>
    <w:rsid w:val="00587BB9"/>
    <w:rsid w:val="00587C6A"/>
    <w:rsid w:val="0059054B"/>
    <w:rsid w:val="00590A70"/>
    <w:rsid w:val="0059126B"/>
    <w:rsid w:val="005915FD"/>
    <w:rsid w:val="00591CB4"/>
    <w:rsid w:val="00592C43"/>
    <w:rsid w:val="00592C68"/>
    <w:rsid w:val="00592F90"/>
    <w:rsid w:val="0059316C"/>
    <w:rsid w:val="00593BC0"/>
    <w:rsid w:val="00593E07"/>
    <w:rsid w:val="005940E1"/>
    <w:rsid w:val="0059461D"/>
    <w:rsid w:val="00594BF8"/>
    <w:rsid w:val="0059553D"/>
    <w:rsid w:val="005956CC"/>
    <w:rsid w:val="00595AB3"/>
    <w:rsid w:val="00595B1E"/>
    <w:rsid w:val="00596148"/>
    <w:rsid w:val="0059663D"/>
    <w:rsid w:val="00596804"/>
    <w:rsid w:val="00596D95"/>
    <w:rsid w:val="00596DE0"/>
    <w:rsid w:val="005975A2"/>
    <w:rsid w:val="00597E0B"/>
    <w:rsid w:val="00597F96"/>
    <w:rsid w:val="005A03DC"/>
    <w:rsid w:val="005A09D0"/>
    <w:rsid w:val="005A1060"/>
    <w:rsid w:val="005A17F3"/>
    <w:rsid w:val="005A1B0D"/>
    <w:rsid w:val="005A2224"/>
    <w:rsid w:val="005A2A5E"/>
    <w:rsid w:val="005A2C64"/>
    <w:rsid w:val="005A3419"/>
    <w:rsid w:val="005A35C0"/>
    <w:rsid w:val="005A3820"/>
    <w:rsid w:val="005A3B9A"/>
    <w:rsid w:val="005A3F3D"/>
    <w:rsid w:val="005A417D"/>
    <w:rsid w:val="005A4F7B"/>
    <w:rsid w:val="005A5C9B"/>
    <w:rsid w:val="005A5DC0"/>
    <w:rsid w:val="005A63DB"/>
    <w:rsid w:val="005A65BF"/>
    <w:rsid w:val="005A70DE"/>
    <w:rsid w:val="005A746E"/>
    <w:rsid w:val="005A7D30"/>
    <w:rsid w:val="005A7DA5"/>
    <w:rsid w:val="005B0416"/>
    <w:rsid w:val="005B0423"/>
    <w:rsid w:val="005B0557"/>
    <w:rsid w:val="005B13EB"/>
    <w:rsid w:val="005B1539"/>
    <w:rsid w:val="005B1A92"/>
    <w:rsid w:val="005B279B"/>
    <w:rsid w:val="005B2F13"/>
    <w:rsid w:val="005B466C"/>
    <w:rsid w:val="005B4CBE"/>
    <w:rsid w:val="005B4D28"/>
    <w:rsid w:val="005B50B0"/>
    <w:rsid w:val="005B53A7"/>
    <w:rsid w:val="005B60EE"/>
    <w:rsid w:val="005B6346"/>
    <w:rsid w:val="005B650F"/>
    <w:rsid w:val="005B6583"/>
    <w:rsid w:val="005B6BC6"/>
    <w:rsid w:val="005B6F3E"/>
    <w:rsid w:val="005B7ED7"/>
    <w:rsid w:val="005C059F"/>
    <w:rsid w:val="005C09F5"/>
    <w:rsid w:val="005C122C"/>
    <w:rsid w:val="005C12FF"/>
    <w:rsid w:val="005C1726"/>
    <w:rsid w:val="005C17F0"/>
    <w:rsid w:val="005C185A"/>
    <w:rsid w:val="005C1C70"/>
    <w:rsid w:val="005C24C2"/>
    <w:rsid w:val="005C2B6F"/>
    <w:rsid w:val="005C3738"/>
    <w:rsid w:val="005C39C5"/>
    <w:rsid w:val="005C3BE5"/>
    <w:rsid w:val="005C3C16"/>
    <w:rsid w:val="005C3CD0"/>
    <w:rsid w:val="005C3D0D"/>
    <w:rsid w:val="005C410D"/>
    <w:rsid w:val="005C52BD"/>
    <w:rsid w:val="005C52C3"/>
    <w:rsid w:val="005C5567"/>
    <w:rsid w:val="005C5BC7"/>
    <w:rsid w:val="005C68F7"/>
    <w:rsid w:val="005C760D"/>
    <w:rsid w:val="005C78E5"/>
    <w:rsid w:val="005C7998"/>
    <w:rsid w:val="005C7C1B"/>
    <w:rsid w:val="005D0973"/>
    <w:rsid w:val="005D0B5F"/>
    <w:rsid w:val="005D166E"/>
    <w:rsid w:val="005D1A22"/>
    <w:rsid w:val="005D22D2"/>
    <w:rsid w:val="005D2848"/>
    <w:rsid w:val="005D2AB4"/>
    <w:rsid w:val="005D369A"/>
    <w:rsid w:val="005D37F0"/>
    <w:rsid w:val="005D3AAB"/>
    <w:rsid w:val="005D3FE8"/>
    <w:rsid w:val="005D42A6"/>
    <w:rsid w:val="005D4729"/>
    <w:rsid w:val="005D49F6"/>
    <w:rsid w:val="005D4A2B"/>
    <w:rsid w:val="005D4F11"/>
    <w:rsid w:val="005D58A4"/>
    <w:rsid w:val="005D5DEE"/>
    <w:rsid w:val="005D62CD"/>
    <w:rsid w:val="005D660C"/>
    <w:rsid w:val="005D6A16"/>
    <w:rsid w:val="005D71F7"/>
    <w:rsid w:val="005D73EA"/>
    <w:rsid w:val="005D764E"/>
    <w:rsid w:val="005D795C"/>
    <w:rsid w:val="005D7B67"/>
    <w:rsid w:val="005D7BD7"/>
    <w:rsid w:val="005E030A"/>
    <w:rsid w:val="005E03F2"/>
    <w:rsid w:val="005E0632"/>
    <w:rsid w:val="005E307D"/>
    <w:rsid w:val="005E34A6"/>
    <w:rsid w:val="005E3522"/>
    <w:rsid w:val="005E380B"/>
    <w:rsid w:val="005E38DF"/>
    <w:rsid w:val="005E4585"/>
    <w:rsid w:val="005E4983"/>
    <w:rsid w:val="005E4DCE"/>
    <w:rsid w:val="005E5873"/>
    <w:rsid w:val="005E5A92"/>
    <w:rsid w:val="005E67D0"/>
    <w:rsid w:val="005E6973"/>
    <w:rsid w:val="005E69BB"/>
    <w:rsid w:val="005F032D"/>
    <w:rsid w:val="005F0559"/>
    <w:rsid w:val="005F182D"/>
    <w:rsid w:val="005F2356"/>
    <w:rsid w:val="005F24E6"/>
    <w:rsid w:val="005F2FEF"/>
    <w:rsid w:val="005F313B"/>
    <w:rsid w:val="005F3310"/>
    <w:rsid w:val="005F39C6"/>
    <w:rsid w:val="005F3AD5"/>
    <w:rsid w:val="005F442C"/>
    <w:rsid w:val="005F4773"/>
    <w:rsid w:val="005F499F"/>
    <w:rsid w:val="005F55BB"/>
    <w:rsid w:val="005F5812"/>
    <w:rsid w:val="005F616C"/>
    <w:rsid w:val="005F6561"/>
    <w:rsid w:val="005F6887"/>
    <w:rsid w:val="005F6964"/>
    <w:rsid w:val="005F6C2F"/>
    <w:rsid w:val="005F6C59"/>
    <w:rsid w:val="005F7215"/>
    <w:rsid w:val="005F7808"/>
    <w:rsid w:val="00600B80"/>
    <w:rsid w:val="00600CC4"/>
    <w:rsid w:val="00600F14"/>
    <w:rsid w:val="00601227"/>
    <w:rsid w:val="00601396"/>
    <w:rsid w:val="0060155B"/>
    <w:rsid w:val="00602023"/>
    <w:rsid w:val="0060237A"/>
    <w:rsid w:val="006029B5"/>
    <w:rsid w:val="00602EEA"/>
    <w:rsid w:val="00602F4A"/>
    <w:rsid w:val="00603B6C"/>
    <w:rsid w:val="00604FC6"/>
    <w:rsid w:val="00605640"/>
    <w:rsid w:val="006056DA"/>
    <w:rsid w:val="006059C2"/>
    <w:rsid w:val="00605F61"/>
    <w:rsid w:val="0060648E"/>
    <w:rsid w:val="0060665A"/>
    <w:rsid w:val="006068F8"/>
    <w:rsid w:val="006073FB"/>
    <w:rsid w:val="00607575"/>
    <w:rsid w:val="00607A31"/>
    <w:rsid w:val="00607A97"/>
    <w:rsid w:val="00610A70"/>
    <w:rsid w:val="00610AD0"/>
    <w:rsid w:val="00610FC4"/>
    <w:rsid w:val="00611258"/>
    <w:rsid w:val="006115A4"/>
    <w:rsid w:val="00612505"/>
    <w:rsid w:val="00612512"/>
    <w:rsid w:val="006127A6"/>
    <w:rsid w:val="00612D0D"/>
    <w:rsid w:val="006132AF"/>
    <w:rsid w:val="00613437"/>
    <w:rsid w:val="00613BD2"/>
    <w:rsid w:val="00614408"/>
    <w:rsid w:val="00614915"/>
    <w:rsid w:val="00614D5C"/>
    <w:rsid w:val="00615286"/>
    <w:rsid w:val="006153CE"/>
    <w:rsid w:val="00615EAB"/>
    <w:rsid w:val="006161E8"/>
    <w:rsid w:val="00617611"/>
    <w:rsid w:val="00617C8A"/>
    <w:rsid w:val="00617D25"/>
    <w:rsid w:val="00620E17"/>
    <w:rsid w:val="00621296"/>
    <w:rsid w:val="0062180A"/>
    <w:rsid w:val="00621A7E"/>
    <w:rsid w:val="00621C0D"/>
    <w:rsid w:val="00621FB0"/>
    <w:rsid w:val="006222F1"/>
    <w:rsid w:val="00622FAC"/>
    <w:rsid w:val="006233B8"/>
    <w:rsid w:val="0062482C"/>
    <w:rsid w:val="00624CB5"/>
    <w:rsid w:val="00624EDC"/>
    <w:rsid w:val="0062582D"/>
    <w:rsid w:val="00625C69"/>
    <w:rsid w:val="00626BA4"/>
    <w:rsid w:val="00627F94"/>
    <w:rsid w:val="00630EDE"/>
    <w:rsid w:val="00630F55"/>
    <w:rsid w:val="006316DC"/>
    <w:rsid w:val="0063171E"/>
    <w:rsid w:val="00631FE9"/>
    <w:rsid w:val="00631FEA"/>
    <w:rsid w:val="006321E7"/>
    <w:rsid w:val="00632372"/>
    <w:rsid w:val="0063283A"/>
    <w:rsid w:val="00632930"/>
    <w:rsid w:val="006329BE"/>
    <w:rsid w:val="00632BBD"/>
    <w:rsid w:val="00632EC7"/>
    <w:rsid w:val="006333A7"/>
    <w:rsid w:val="006336E7"/>
    <w:rsid w:val="00633942"/>
    <w:rsid w:val="0063395C"/>
    <w:rsid w:val="00633D1D"/>
    <w:rsid w:val="0063428D"/>
    <w:rsid w:val="0063539C"/>
    <w:rsid w:val="0063559A"/>
    <w:rsid w:val="00635B19"/>
    <w:rsid w:val="00636818"/>
    <w:rsid w:val="00636846"/>
    <w:rsid w:val="00636FF6"/>
    <w:rsid w:val="00637B69"/>
    <w:rsid w:val="00637C8A"/>
    <w:rsid w:val="00637C8D"/>
    <w:rsid w:val="00637E4D"/>
    <w:rsid w:val="00637E9F"/>
    <w:rsid w:val="0064021C"/>
    <w:rsid w:val="00640C03"/>
    <w:rsid w:val="00640C5C"/>
    <w:rsid w:val="00640E08"/>
    <w:rsid w:val="00640E97"/>
    <w:rsid w:val="00640ED0"/>
    <w:rsid w:val="00640F25"/>
    <w:rsid w:val="00641111"/>
    <w:rsid w:val="00641181"/>
    <w:rsid w:val="006416BF"/>
    <w:rsid w:val="00641A81"/>
    <w:rsid w:val="00641B59"/>
    <w:rsid w:val="00641D14"/>
    <w:rsid w:val="00641F60"/>
    <w:rsid w:val="006420C4"/>
    <w:rsid w:val="006425F5"/>
    <w:rsid w:val="00642831"/>
    <w:rsid w:val="0064284C"/>
    <w:rsid w:val="00642AD4"/>
    <w:rsid w:val="00642D47"/>
    <w:rsid w:val="00642D66"/>
    <w:rsid w:val="006438FC"/>
    <w:rsid w:val="00643A11"/>
    <w:rsid w:val="00643E3A"/>
    <w:rsid w:val="00644319"/>
    <w:rsid w:val="006443DF"/>
    <w:rsid w:val="00644468"/>
    <w:rsid w:val="00644B57"/>
    <w:rsid w:val="00646886"/>
    <w:rsid w:val="0064690C"/>
    <w:rsid w:val="00646F02"/>
    <w:rsid w:val="0064701F"/>
    <w:rsid w:val="00647102"/>
    <w:rsid w:val="006474E1"/>
    <w:rsid w:val="00650206"/>
    <w:rsid w:val="006502DF"/>
    <w:rsid w:val="006505D3"/>
    <w:rsid w:val="006507DA"/>
    <w:rsid w:val="00650B0A"/>
    <w:rsid w:val="00650B1C"/>
    <w:rsid w:val="006511A8"/>
    <w:rsid w:val="0065127D"/>
    <w:rsid w:val="006512F0"/>
    <w:rsid w:val="006523B6"/>
    <w:rsid w:val="006527EF"/>
    <w:rsid w:val="0065281E"/>
    <w:rsid w:val="00653182"/>
    <w:rsid w:val="006534F9"/>
    <w:rsid w:val="00653D8C"/>
    <w:rsid w:val="00653EDF"/>
    <w:rsid w:val="0065406F"/>
    <w:rsid w:val="0065469D"/>
    <w:rsid w:val="00654D0F"/>
    <w:rsid w:val="00655240"/>
    <w:rsid w:val="0065550C"/>
    <w:rsid w:val="0065653C"/>
    <w:rsid w:val="00656DD0"/>
    <w:rsid w:val="0065714C"/>
    <w:rsid w:val="006573E0"/>
    <w:rsid w:val="0065748A"/>
    <w:rsid w:val="006574DF"/>
    <w:rsid w:val="00657764"/>
    <w:rsid w:val="006602EF"/>
    <w:rsid w:val="00660E26"/>
    <w:rsid w:val="00661352"/>
    <w:rsid w:val="00661AA4"/>
    <w:rsid w:val="00662451"/>
    <w:rsid w:val="00663153"/>
    <w:rsid w:val="00663715"/>
    <w:rsid w:val="00663F32"/>
    <w:rsid w:val="006640FB"/>
    <w:rsid w:val="0066413D"/>
    <w:rsid w:val="00664581"/>
    <w:rsid w:val="00665241"/>
    <w:rsid w:val="0066688A"/>
    <w:rsid w:val="00666A21"/>
    <w:rsid w:val="00666ED6"/>
    <w:rsid w:val="00666FBF"/>
    <w:rsid w:val="006672AF"/>
    <w:rsid w:val="006672EE"/>
    <w:rsid w:val="006707F0"/>
    <w:rsid w:val="0067190A"/>
    <w:rsid w:val="00671E6B"/>
    <w:rsid w:val="00672059"/>
    <w:rsid w:val="00672188"/>
    <w:rsid w:val="0067233E"/>
    <w:rsid w:val="00672397"/>
    <w:rsid w:val="00672606"/>
    <w:rsid w:val="006726B7"/>
    <w:rsid w:val="00672D8C"/>
    <w:rsid w:val="0067328A"/>
    <w:rsid w:val="006732CE"/>
    <w:rsid w:val="006736E3"/>
    <w:rsid w:val="006738E2"/>
    <w:rsid w:val="00673D9A"/>
    <w:rsid w:val="00674DC6"/>
    <w:rsid w:val="00675283"/>
    <w:rsid w:val="0067544C"/>
    <w:rsid w:val="00675F72"/>
    <w:rsid w:val="006761FE"/>
    <w:rsid w:val="00676351"/>
    <w:rsid w:val="006769E5"/>
    <w:rsid w:val="00677077"/>
    <w:rsid w:val="006770FD"/>
    <w:rsid w:val="00677682"/>
    <w:rsid w:val="00677DD2"/>
    <w:rsid w:val="006808F1"/>
    <w:rsid w:val="0068108E"/>
    <w:rsid w:val="006810DC"/>
    <w:rsid w:val="0068206E"/>
    <w:rsid w:val="006822E2"/>
    <w:rsid w:val="006828D2"/>
    <w:rsid w:val="006829ED"/>
    <w:rsid w:val="00682DB8"/>
    <w:rsid w:val="00683612"/>
    <w:rsid w:val="006836AA"/>
    <w:rsid w:val="006838BD"/>
    <w:rsid w:val="00683F14"/>
    <w:rsid w:val="00684328"/>
    <w:rsid w:val="00684549"/>
    <w:rsid w:val="00684976"/>
    <w:rsid w:val="006849C7"/>
    <w:rsid w:val="00684C32"/>
    <w:rsid w:val="00685308"/>
    <w:rsid w:val="00685CF5"/>
    <w:rsid w:val="00685E04"/>
    <w:rsid w:val="00685FD1"/>
    <w:rsid w:val="00686C82"/>
    <w:rsid w:val="00686D19"/>
    <w:rsid w:val="006874A7"/>
    <w:rsid w:val="00687B6A"/>
    <w:rsid w:val="00687C14"/>
    <w:rsid w:val="00687CC9"/>
    <w:rsid w:val="0069038B"/>
    <w:rsid w:val="006906A4"/>
    <w:rsid w:val="0069074D"/>
    <w:rsid w:val="00690B3B"/>
    <w:rsid w:val="00690D17"/>
    <w:rsid w:val="00690D2C"/>
    <w:rsid w:val="00690F86"/>
    <w:rsid w:val="006911F9"/>
    <w:rsid w:val="00691539"/>
    <w:rsid w:val="00691C64"/>
    <w:rsid w:val="0069215E"/>
    <w:rsid w:val="006923BE"/>
    <w:rsid w:val="006925F6"/>
    <w:rsid w:val="00692FB0"/>
    <w:rsid w:val="0069322D"/>
    <w:rsid w:val="00693278"/>
    <w:rsid w:val="006936F2"/>
    <w:rsid w:val="00694059"/>
    <w:rsid w:val="00694521"/>
    <w:rsid w:val="00694968"/>
    <w:rsid w:val="00695291"/>
    <w:rsid w:val="006954B5"/>
    <w:rsid w:val="00695999"/>
    <w:rsid w:val="00697AC7"/>
    <w:rsid w:val="00697C78"/>
    <w:rsid w:val="00697DA8"/>
    <w:rsid w:val="006A03FD"/>
    <w:rsid w:val="006A040D"/>
    <w:rsid w:val="006A066C"/>
    <w:rsid w:val="006A0F63"/>
    <w:rsid w:val="006A12E2"/>
    <w:rsid w:val="006A182C"/>
    <w:rsid w:val="006A1CB1"/>
    <w:rsid w:val="006A2275"/>
    <w:rsid w:val="006A2487"/>
    <w:rsid w:val="006A26EA"/>
    <w:rsid w:val="006A2849"/>
    <w:rsid w:val="006A2BEA"/>
    <w:rsid w:val="006A33A4"/>
    <w:rsid w:val="006A3A0B"/>
    <w:rsid w:val="006A3AE0"/>
    <w:rsid w:val="006A40A8"/>
    <w:rsid w:val="006A41D0"/>
    <w:rsid w:val="006A54AC"/>
    <w:rsid w:val="006A57BE"/>
    <w:rsid w:val="006A5BC4"/>
    <w:rsid w:val="006A6065"/>
    <w:rsid w:val="006A6A79"/>
    <w:rsid w:val="006A76D1"/>
    <w:rsid w:val="006A780B"/>
    <w:rsid w:val="006A7A01"/>
    <w:rsid w:val="006A7FB7"/>
    <w:rsid w:val="006B0232"/>
    <w:rsid w:val="006B04DB"/>
    <w:rsid w:val="006B0E94"/>
    <w:rsid w:val="006B0F9B"/>
    <w:rsid w:val="006B1424"/>
    <w:rsid w:val="006B16FF"/>
    <w:rsid w:val="006B1A45"/>
    <w:rsid w:val="006B2321"/>
    <w:rsid w:val="006B249C"/>
    <w:rsid w:val="006B26C1"/>
    <w:rsid w:val="006B2C14"/>
    <w:rsid w:val="006B36B6"/>
    <w:rsid w:val="006B3A99"/>
    <w:rsid w:val="006B453E"/>
    <w:rsid w:val="006B4593"/>
    <w:rsid w:val="006B49EB"/>
    <w:rsid w:val="006B4EE0"/>
    <w:rsid w:val="006B59E0"/>
    <w:rsid w:val="006B5CE3"/>
    <w:rsid w:val="006B5EE6"/>
    <w:rsid w:val="006B6693"/>
    <w:rsid w:val="006B7310"/>
    <w:rsid w:val="006B7B13"/>
    <w:rsid w:val="006B7B21"/>
    <w:rsid w:val="006B7B44"/>
    <w:rsid w:val="006C02CC"/>
    <w:rsid w:val="006C0663"/>
    <w:rsid w:val="006C067E"/>
    <w:rsid w:val="006C12E4"/>
    <w:rsid w:val="006C161B"/>
    <w:rsid w:val="006C16D8"/>
    <w:rsid w:val="006C193B"/>
    <w:rsid w:val="006C28A1"/>
    <w:rsid w:val="006C2D81"/>
    <w:rsid w:val="006C38FD"/>
    <w:rsid w:val="006C39E8"/>
    <w:rsid w:val="006C4379"/>
    <w:rsid w:val="006C43BB"/>
    <w:rsid w:val="006C43D2"/>
    <w:rsid w:val="006C4A29"/>
    <w:rsid w:val="006C4A4A"/>
    <w:rsid w:val="006C4E5B"/>
    <w:rsid w:val="006C4F12"/>
    <w:rsid w:val="006C508D"/>
    <w:rsid w:val="006C510E"/>
    <w:rsid w:val="006C51BC"/>
    <w:rsid w:val="006C52E1"/>
    <w:rsid w:val="006C5425"/>
    <w:rsid w:val="006C5E90"/>
    <w:rsid w:val="006C61D0"/>
    <w:rsid w:val="006C6714"/>
    <w:rsid w:val="006C6DB2"/>
    <w:rsid w:val="006C71D2"/>
    <w:rsid w:val="006C7AC5"/>
    <w:rsid w:val="006D0527"/>
    <w:rsid w:val="006D0A48"/>
    <w:rsid w:val="006D0B13"/>
    <w:rsid w:val="006D1D3B"/>
    <w:rsid w:val="006D1ECB"/>
    <w:rsid w:val="006D2069"/>
    <w:rsid w:val="006D2CAD"/>
    <w:rsid w:val="006D360B"/>
    <w:rsid w:val="006D3CD1"/>
    <w:rsid w:val="006D3F20"/>
    <w:rsid w:val="006D4230"/>
    <w:rsid w:val="006D4EEA"/>
    <w:rsid w:val="006D5046"/>
    <w:rsid w:val="006D5912"/>
    <w:rsid w:val="006D5C81"/>
    <w:rsid w:val="006D6139"/>
    <w:rsid w:val="006D693F"/>
    <w:rsid w:val="006D6AB6"/>
    <w:rsid w:val="006D71B6"/>
    <w:rsid w:val="006D749F"/>
    <w:rsid w:val="006D77FD"/>
    <w:rsid w:val="006D7C6C"/>
    <w:rsid w:val="006D7D48"/>
    <w:rsid w:val="006D7F9C"/>
    <w:rsid w:val="006E0A2B"/>
    <w:rsid w:val="006E0A36"/>
    <w:rsid w:val="006E0B30"/>
    <w:rsid w:val="006E0FE8"/>
    <w:rsid w:val="006E1465"/>
    <w:rsid w:val="006E18E4"/>
    <w:rsid w:val="006E239C"/>
    <w:rsid w:val="006E2441"/>
    <w:rsid w:val="006E2526"/>
    <w:rsid w:val="006E2F37"/>
    <w:rsid w:val="006E3164"/>
    <w:rsid w:val="006E3AA8"/>
    <w:rsid w:val="006E4771"/>
    <w:rsid w:val="006E4891"/>
    <w:rsid w:val="006E4933"/>
    <w:rsid w:val="006E4DBA"/>
    <w:rsid w:val="006E5093"/>
    <w:rsid w:val="006E5484"/>
    <w:rsid w:val="006E5BA3"/>
    <w:rsid w:val="006E5E7D"/>
    <w:rsid w:val="006E6912"/>
    <w:rsid w:val="006E69D5"/>
    <w:rsid w:val="006E7033"/>
    <w:rsid w:val="006E70AB"/>
    <w:rsid w:val="006E73B4"/>
    <w:rsid w:val="006E7963"/>
    <w:rsid w:val="006F01F9"/>
    <w:rsid w:val="006F0F49"/>
    <w:rsid w:val="006F105C"/>
    <w:rsid w:val="006F141D"/>
    <w:rsid w:val="006F1C21"/>
    <w:rsid w:val="006F1D46"/>
    <w:rsid w:val="006F1EB8"/>
    <w:rsid w:val="006F210B"/>
    <w:rsid w:val="006F214D"/>
    <w:rsid w:val="006F2BFB"/>
    <w:rsid w:val="006F3362"/>
    <w:rsid w:val="006F3A19"/>
    <w:rsid w:val="006F3C60"/>
    <w:rsid w:val="006F437F"/>
    <w:rsid w:val="006F4521"/>
    <w:rsid w:val="006F495D"/>
    <w:rsid w:val="006F4FBF"/>
    <w:rsid w:val="006F4FCE"/>
    <w:rsid w:val="006F4FE4"/>
    <w:rsid w:val="006F50B6"/>
    <w:rsid w:val="006F59D3"/>
    <w:rsid w:val="006F5D81"/>
    <w:rsid w:val="006F6F19"/>
    <w:rsid w:val="006F70AC"/>
    <w:rsid w:val="006F7319"/>
    <w:rsid w:val="006F7B18"/>
    <w:rsid w:val="00700252"/>
    <w:rsid w:val="007013DB"/>
    <w:rsid w:val="007015AA"/>
    <w:rsid w:val="00701D6B"/>
    <w:rsid w:val="00702455"/>
    <w:rsid w:val="0070271F"/>
    <w:rsid w:val="00702E98"/>
    <w:rsid w:val="00703998"/>
    <w:rsid w:val="00703A1B"/>
    <w:rsid w:val="00704C6E"/>
    <w:rsid w:val="00704CDE"/>
    <w:rsid w:val="00705AF3"/>
    <w:rsid w:val="00705C32"/>
    <w:rsid w:val="0070643B"/>
    <w:rsid w:val="00706A83"/>
    <w:rsid w:val="00707174"/>
    <w:rsid w:val="00707240"/>
    <w:rsid w:val="007077C0"/>
    <w:rsid w:val="007077E9"/>
    <w:rsid w:val="007078F9"/>
    <w:rsid w:val="00710279"/>
    <w:rsid w:val="007104BC"/>
    <w:rsid w:val="007114C7"/>
    <w:rsid w:val="0071173E"/>
    <w:rsid w:val="00711AEF"/>
    <w:rsid w:val="00712630"/>
    <w:rsid w:val="007133D9"/>
    <w:rsid w:val="00713514"/>
    <w:rsid w:val="00713702"/>
    <w:rsid w:val="00713BD0"/>
    <w:rsid w:val="0071473F"/>
    <w:rsid w:val="0071482F"/>
    <w:rsid w:val="00715AEF"/>
    <w:rsid w:val="00715B98"/>
    <w:rsid w:val="00715E3F"/>
    <w:rsid w:val="00716036"/>
    <w:rsid w:val="007169C5"/>
    <w:rsid w:val="00717E72"/>
    <w:rsid w:val="00720166"/>
    <w:rsid w:val="00720432"/>
    <w:rsid w:val="00720624"/>
    <w:rsid w:val="00720780"/>
    <w:rsid w:val="00720A02"/>
    <w:rsid w:val="00720B2C"/>
    <w:rsid w:val="00720E29"/>
    <w:rsid w:val="00721591"/>
    <w:rsid w:val="00721C18"/>
    <w:rsid w:val="00721FD3"/>
    <w:rsid w:val="007220E7"/>
    <w:rsid w:val="007224FE"/>
    <w:rsid w:val="00723044"/>
    <w:rsid w:val="0072372B"/>
    <w:rsid w:val="007237D8"/>
    <w:rsid w:val="00723ECC"/>
    <w:rsid w:val="00724811"/>
    <w:rsid w:val="00724D10"/>
    <w:rsid w:val="0072505A"/>
    <w:rsid w:val="0072507A"/>
    <w:rsid w:val="007252F1"/>
    <w:rsid w:val="0072559B"/>
    <w:rsid w:val="00725684"/>
    <w:rsid w:val="00725FD1"/>
    <w:rsid w:val="007265C5"/>
    <w:rsid w:val="007271B1"/>
    <w:rsid w:val="00727642"/>
    <w:rsid w:val="00727692"/>
    <w:rsid w:val="007277CD"/>
    <w:rsid w:val="007301E6"/>
    <w:rsid w:val="00730257"/>
    <w:rsid w:val="0073030D"/>
    <w:rsid w:val="0073038E"/>
    <w:rsid w:val="00730B4A"/>
    <w:rsid w:val="00730B6A"/>
    <w:rsid w:val="00730EE5"/>
    <w:rsid w:val="007312EC"/>
    <w:rsid w:val="00731864"/>
    <w:rsid w:val="00731939"/>
    <w:rsid w:val="00731C9B"/>
    <w:rsid w:val="00731CA4"/>
    <w:rsid w:val="00731EE3"/>
    <w:rsid w:val="007320C3"/>
    <w:rsid w:val="00732158"/>
    <w:rsid w:val="0073245F"/>
    <w:rsid w:val="007325D5"/>
    <w:rsid w:val="00732E44"/>
    <w:rsid w:val="00732EE8"/>
    <w:rsid w:val="007333EE"/>
    <w:rsid w:val="00733725"/>
    <w:rsid w:val="00733B5D"/>
    <w:rsid w:val="007344D5"/>
    <w:rsid w:val="007345FB"/>
    <w:rsid w:val="00734BBC"/>
    <w:rsid w:val="00734F4F"/>
    <w:rsid w:val="007353A3"/>
    <w:rsid w:val="007360B5"/>
    <w:rsid w:val="007368CE"/>
    <w:rsid w:val="00736E3A"/>
    <w:rsid w:val="007374F1"/>
    <w:rsid w:val="00737525"/>
    <w:rsid w:val="007375E7"/>
    <w:rsid w:val="007377D3"/>
    <w:rsid w:val="007378AA"/>
    <w:rsid w:val="00737CF9"/>
    <w:rsid w:val="007402EE"/>
    <w:rsid w:val="0074033F"/>
    <w:rsid w:val="00740BB8"/>
    <w:rsid w:val="00740CF1"/>
    <w:rsid w:val="00740F0F"/>
    <w:rsid w:val="0074149F"/>
    <w:rsid w:val="00741988"/>
    <w:rsid w:val="007420C8"/>
    <w:rsid w:val="00742792"/>
    <w:rsid w:val="007427F4"/>
    <w:rsid w:val="00742B7E"/>
    <w:rsid w:val="00743165"/>
    <w:rsid w:val="00743350"/>
    <w:rsid w:val="00743413"/>
    <w:rsid w:val="0074350B"/>
    <w:rsid w:val="0074389E"/>
    <w:rsid w:val="00743EA2"/>
    <w:rsid w:val="00743EF7"/>
    <w:rsid w:val="007444A9"/>
    <w:rsid w:val="00744545"/>
    <w:rsid w:val="00744C44"/>
    <w:rsid w:val="00744D23"/>
    <w:rsid w:val="007457CE"/>
    <w:rsid w:val="00745C9C"/>
    <w:rsid w:val="00745F21"/>
    <w:rsid w:val="007462FA"/>
    <w:rsid w:val="007469E7"/>
    <w:rsid w:val="00746FED"/>
    <w:rsid w:val="00747672"/>
    <w:rsid w:val="007502CB"/>
    <w:rsid w:val="0075078A"/>
    <w:rsid w:val="0075097E"/>
    <w:rsid w:val="00750D3F"/>
    <w:rsid w:val="007513B9"/>
    <w:rsid w:val="00751DF5"/>
    <w:rsid w:val="007523CE"/>
    <w:rsid w:val="007524DA"/>
    <w:rsid w:val="007526F6"/>
    <w:rsid w:val="007527C9"/>
    <w:rsid w:val="00752E78"/>
    <w:rsid w:val="0075421F"/>
    <w:rsid w:val="00754565"/>
    <w:rsid w:val="00754B88"/>
    <w:rsid w:val="00754DFB"/>
    <w:rsid w:val="0075504F"/>
    <w:rsid w:val="00755662"/>
    <w:rsid w:val="00755701"/>
    <w:rsid w:val="00755948"/>
    <w:rsid w:val="00755C94"/>
    <w:rsid w:val="00755D53"/>
    <w:rsid w:val="00755EA3"/>
    <w:rsid w:val="007569C3"/>
    <w:rsid w:val="00756DF5"/>
    <w:rsid w:val="00756F9A"/>
    <w:rsid w:val="00757030"/>
    <w:rsid w:val="00757921"/>
    <w:rsid w:val="00757998"/>
    <w:rsid w:val="007579C2"/>
    <w:rsid w:val="00757D80"/>
    <w:rsid w:val="007602AE"/>
    <w:rsid w:val="00760DAF"/>
    <w:rsid w:val="00761C36"/>
    <w:rsid w:val="00761E3D"/>
    <w:rsid w:val="0076203F"/>
    <w:rsid w:val="0076255F"/>
    <w:rsid w:val="00762C6D"/>
    <w:rsid w:val="00762D18"/>
    <w:rsid w:val="00763150"/>
    <w:rsid w:val="0076380C"/>
    <w:rsid w:val="007639AF"/>
    <w:rsid w:val="007639E1"/>
    <w:rsid w:val="00763C20"/>
    <w:rsid w:val="00763E1D"/>
    <w:rsid w:val="00763F55"/>
    <w:rsid w:val="007647D1"/>
    <w:rsid w:val="0076498D"/>
    <w:rsid w:val="00764CDD"/>
    <w:rsid w:val="00765995"/>
    <w:rsid w:val="00765DB9"/>
    <w:rsid w:val="00765F6A"/>
    <w:rsid w:val="00766094"/>
    <w:rsid w:val="00766485"/>
    <w:rsid w:val="0076681E"/>
    <w:rsid w:val="007668F0"/>
    <w:rsid w:val="00766C71"/>
    <w:rsid w:val="007678E4"/>
    <w:rsid w:val="0077025F"/>
    <w:rsid w:val="00770B0B"/>
    <w:rsid w:val="007712C0"/>
    <w:rsid w:val="007714B8"/>
    <w:rsid w:val="00771548"/>
    <w:rsid w:val="00771978"/>
    <w:rsid w:val="0077220B"/>
    <w:rsid w:val="0077225F"/>
    <w:rsid w:val="007727C8"/>
    <w:rsid w:val="00772BDC"/>
    <w:rsid w:val="007732B5"/>
    <w:rsid w:val="0077343C"/>
    <w:rsid w:val="00773994"/>
    <w:rsid w:val="00773C8E"/>
    <w:rsid w:val="00774151"/>
    <w:rsid w:val="007743D6"/>
    <w:rsid w:val="0077467E"/>
    <w:rsid w:val="00774F17"/>
    <w:rsid w:val="00774FE0"/>
    <w:rsid w:val="00775611"/>
    <w:rsid w:val="00775D79"/>
    <w:rsid w:val="00775E3D"/>
    <w:rsid w:val="00776E33"/>
    <w:rsid w:val="00776FC2"/>
    <w:rsid w:val="0077707A"/>
    <w:rsid w:val="007776E4"/>
    <w:rsid w:val="00777981"/>
    <w:rsid w:val="007779A5"/>
    <w:rsid w:val="00777F5C"/>
    <w:rsid w:val="0078007E"/>
    <w:rsid w:val="00780515"/>
    <w:rsid w:val="0078147E"/>
    <w:rsid w:val="00781D1F"/>
    <w:rsid w:val="007820B9"/>
    <w:rsid w:val="007824C4"/>
    <w:rsid w:val="00782503"/>
    <w:rsid w:val="007830F7"/>
    <w:rsid w:val="007836DC"/>
    <w:rsid w:val="00783DAE"/>
    <w:rsid w:val="007847B2"/>
    <w:rsid w:val="0078493A"/>
    <w:rsid w:val="00784FEC"/>
    <w:rsid w:val="007855EC"/>
    <w:rsid w:val="00786045"/>
    <w:rsid w:val="007867E5"/>
    <w:rsid w:val="00786C55"/>
    <w:rsid w:val="007877CA"/>
    <w:rsid w:val="00787856"/>
    <w:rsid w:val="00787F16"/>
    <w:rsid w:val="007904FC"/>
    <w:rsid w:val="007915FA"/>
    <w:rsid w:val="00791747"/>
    <w:rsid w:val="00791902"/>
    <w:rsid w:val="00791B0C"/>
    <w:rsid w:val="0079203C"/>
    <w:rsid w:val="007922BC"/>
    <w:rsid w:val="00792738"/>
    <w:rsid w:val="00792F82"/>
    <w:rsid w:val="00793B7D"/>
    <w:rsid w:val="00793F57"/>
    <w:rsid w:val="00793FC0"/>
    <w:rsid w:val="007940B7"/>
    <w:rsid w:val="0079423C"/>
    <w:rsid w:val="00794D1D"/>
    <w:rsid w:val="00794E57"/>
    <w:rsid w:val="0079545B"/>
    <w:rsid w:val="00795E2C"/>
    <w:rsid w:val="0079628B"/>
    <w:rsid w:val="007968BE"/>
    <w:rsid w:val="007968D5"/>
    <w:rsid w:val="00797593"/>
    <w:rsid w:val="00797675"/>
    <w:rsid w:val="007977AA"/>
    <w:rsid w:val="007A04F6"/>
    <w:rsid w:val="007A14AA"/>
    <w:rsid w:val="007A1A27"/>
    <w:rsid w:val="007A1FBB"/>
    <w:rsid w:val="007A2352"/>
    <w:rsid w:val="007A2785"/>
    <w:rsid w:val="007A3317"/>
    <w:rsid w:val="007A3658"/>
    <w:rsid w:val="007A3A32"/>
    <w:rsid w:val="007A3A56"/>
    <w:rsid w:val="007A3BED"/>
    <w:rsid w:val="007A3CFC"/>
    <w:rsid w:val="007A411B"/>
    <w:rsid w:val="007A45A7"/>
    <w:rsid w:val="007A4D3F"/>
    <w:rsid w:val="007A549E"/>
    <w:rsid w:val="007A6C26"/>
    <w:rsid w:val="007A6C66"/>
    <w:rsid w:val="007A78FC"/>
    <w:rsid w:val="007A7AC2"/>
    <w:rsid w:val="007A7D70"/>
    <w:rsid w:val="007B026F"/>
    <w:rsid w:val="007B08BE"/>
    <w:rsid w:val="007B0F12"/>
    <w:rsid w:val="007B15F6"/>
    <w:rsid w:val="007B1775"/>
    <w:rsid w:val="007B1B85"/>
    <w:rsid w:val="007B1D7E"/>
    <w:rsid w:val="007B22F3"/>
    <w:rsid w:val="007B26F2"/>
    <w:rsid w:val="007B321B"/>
    <w:rsid w:val="007B334C"/>
    <w:rsid w:val="007B391D"/>
    <w:rsid w:val="007B3EC2"/>
    <w:rsid w:val="007B3F29"/>
    <w:rsid w:val="007B48E3"/>
    <w:rsid w:val="007B48F2"/>
    <w:rsid w:val="007B492C"/>
    <w:rsid w:val="007B4B83"/>
    <w:rsid w:val="007B4EBE"/>
    <w:rsid w:val="007B54E7"/>
    <w:rsid w:val="007B5EB3"/>
    <w:rsid w:val="007B6BEA"/>
    <w:rsid w:val="007B727D"/>
    <w:rsid w:val="007B744A"/>
    <w:rsid w:val="007B7D74"/>
    <w:rsid w:val="007C07C7"/>
    <w:rsid w:val="007C101C"/>
    <w:rsid w:val="007C1AB5"/>
    <w:rsid w:val="007C1EDE"/>
    <w:rsid w:val="007C24C2"/>
    <w:rsid w:val="007C2B29"/>
    <w:rsid w:val="007C3898"/>
    <w:rsid w:val="007C3958"/>
    <w:rsid w:val="007C3E21"/>
    <w:rsid w:val="007C3ED8"/>
    <w:rsid w:val="007C3F51"/>
    <w:rsid w:val="007C3F6D"/>
    <w:rsid w:val="007C4185"/>
    <w:rsid w:val="007C44CD"/>
    <w:rsid w:val="007C45B4"/>
    <w:rsid w:val="007C484C"/>
    <w:rsid w:val="007C4D08"/>
    <w:rsid w:val="007C5319"/>
    <w:rsid w:val="007C542B"/>
    <w:rsid w:val="007C5945"/>
    <w:rsid w:val="007C6B65"/>
    <w:rsid w:val="007C713B"/>
    <w:rsid w:val="007C74C8"/>
    <w:rsid w:val="007C7ACB"/>
    <w:rsid w:val="007C7B56"/>
    <w:rsid w:val="007C7EBC"/>
    <w:rsid w:val="007D0257"/>
    <w:rsid w:val="007D034B"/>
    <w:rsid w:val="007D0835"/>
    <w:rsid w:val="007D08C4"/>
    <w:rsid w:val="007D122F"/>
    <w:rsid w:val="007D1D6A"/>
    <w:rsid w:val="007D2065"/>
    <w:rsid w:val="007D24C3"/>
    <w:rsid w:val="007D2664"/>
    <w:rsid w:val="007D2D10"/>
    <w:rsid w:val="007D3106"/>
    <w:rsid w:val="007D336F"/>
    <w:rsid w:val="007D369F"/>
    <w:rsid w:val="007D44EB"/>
    <w:rsid w:val="007D4AAF"/>
    <w:rsid w:val="007D4CCC"/>
    <w:rsid w:val="007D4F46"/>
    <w:rsid w:val="007D554D"/>
    <w:rsid w:val="007D5C62"/>
    <w:rsid w:val="007D5D7E"/>
    <w:rsid w:val="007D6201"/>
    <w:rsid w:val="007D70E2"/>
    <w:rsid w:val="007D72AE"/>
    <w:rsid w:val="007E02F7"/>
    <w:rsid w:val="007E0940"/>
    <w:rsid w:val="007E0C93"/>
    <w:rsid w:val="007E0E47"/>
    <w:rsid w:val="007E152C"/>
    <w:rsid w:val="007E1751"/>
    <w:rsid w:val="007E188F"/>
    <w:rsid w:val="007E1A4E"/>
    <w:rsid w:val="007E22BB"/>
    <w:rsid w:val="007E2AB6"/>
    <w:rsid w:val="007E2E7A"/>
    <w:rsid w:val="007E3302"/>
    <w:rsid w:val="007E33FA"/>
    <w:rsid w:val="007E3757"/>
    <w:rsid w:val="007E396C"/>
    <w:rsid w:val="007E4089"/>
    <w:rsid w:val="007E4454"/>
    <w:rsid w:val="007E44F3"/>
    <w:rsid w:val="007E5487"/>
    <w:rsid w:val="007E5CA7"/>
    <w:rsid w:val="007E5D68"/>
    <w:rsid w:val="007E6729"/>
    <w:rsid w:val="007E6EFC"/>
    <w:rsid w:val="007E70B2"/>
    <w:rsid w:val="007E70DE"/>
    <w:rsid w:val="007E7346"/>
    <w:rsid w:val="007E7B71"/>
    <w:rsid w:val="007F041E"/>
    <w:rsid w:val="007F163D"/>
    <w:rsid w:val="007F1E1D"/>
    <w:rsid w:val="007F1FA1"/>
    <w:rsid w:val="007F2082"/>
    <w:rsid w:val="007F2BAF"/>
    <w:rsid w:val="007F34D3"/>
    <w:rsid w:val="007F36C0"/>
    <w:rsid w:val="007F3C44"/>
    <w:rsid w:val="007F4A18"/>
    <w:rsid w:val="007F4F18"/>
    <w:rsid w:val="007F531F"/>
    <w:rsid w:val="007F5894"/>
    <w:rsid w:val="007F59CA"/>
    <w:rsid w:val="007F77EB"/>
    <w:rsid w:val="007F784A"/>
    <w:rsid w:val="007F7FBE"/>
    <w:rsid w:val="00800707"/>
    <w:rsid w:val="00800B58"/>
    <w:rsid w:val="00801EBF"/>
    <w:rsid w:val="008023DD"/>
    <w:rsid w:val="008026F1"/>
    <w:rsid w:val="00802773"/>
    <w:rsid w:val="00802A37"/>
    <w:rsid w:val="00802B4D"/>
    <w:rsid w:val="0080302D"/>
    <w:rsid w:val="00803099"/>
    <w:rsid w:val="008030BB"/>
    <w:rsid w:val="008031A0"/>
    <w:rsid w:val="00803238"/>
    <w:rsid w:val="008033DF"/>
    <w:rsid w:val="00804B8A"/>
    <w:rsid w:val="00804DB4"/>
    <w:rsid w:val="00806140"/>
    <w:rsid w:val="008061BD"/>
    <w:rsid w:val="00806635"/>
    <w:rsid w:val="008066CA"/>
    <w:rsid w:val="008070ED"/>
    <w:rsid w:val="008071F6"/>
    <w:rsid w:val="00807375"/>
    <w:rsid w:val="00807FA2"/>
    <w:rsid w:val="00807FE2"/>
    <w:rsid w:val="0081010D"/>
    <w:rsid w:val="00810253"/>
    <w:rsid w:val="0081036F"/>
    <w:rsid w:val="00810AEC"/>
    <w:rsid w:val="00810C75"/>
    <w:rsid w:val="00810F2A"/>
    <w:rsid w:val="00811BFE"/>
    <w:rsid w:val="008123A8"/>
    <w:rsid w:val="00812448"/>
    <w:rsid w:val="00812757"/>
    <w:rsid w:val="0081292B"/>
    <w:rsid w:val="00812C06"/>
    <w:rsid w:val="00813341"/>
    <w:rsid w:val="0081374B"/>
    <w:rsid w:val="00813DA6"/>
    <w:rsid w:val="00813E13"/>
    <w:rsid w:val="0081435C"/>
    <w:rsid w:val="00814C5A"/>
    <w:rsid w:val="00814C71"/>
    <w:rsid w:val="00815577"/>
    <w:rsid w:val="008157F3"/>
    <w:rsid w:val="00816103"/>
    <w:rsid w:val="00816731"/>
    <w:rsid w:val="00816819"/>
    <w:rsid w:val="00816F20"/>
    <w:rsid w:val="0081723C"/>
    <w:rsid w:val="0081734E"/>
    <w:rsid w:val="0081766D"/>
    <w:rsid w:val="00820277"/>
    <w:rsid w:val="00820521"/>
    <w:rsid w:val="00820DFB"/>
    <w:rsid w:val="00821A58"/>
    <w:rsid w:val="00821D44"/>
    <w:rsid w:val="0082238A"/>
    <w:rsid w:val="00822E89"/>
    <w:rsid w:val="0082305B"/>
    <w:rsid w:val="0082344C"/>
    <w:rsid w:val="0082393D"/>
    <w:rsid w:val="00823F14"/>
    <w:rsid w:val="00824C6E"/>
    <w:rsid w:val="00824D1A"/>
    <w:rsid w:val="008254AD"/>
    <w:rsid w:val="00825BE8"/>
    <w:rsid w:val="00826D52"/>
    <w:rsid w:val="00826EE6"/>
    <w:rsid w:val="00827700"/>
    <w:rsid w:val="008278A8"/>
    <w:rsid w:val="0083079A"/>
    <w:rsid w:val="00830A0F"/>
    <w:rsid w:val="00830CB4"/>
    <w:rsid w:val="00831DDA"/>
    <w:rsid w:val="0083213E"/>
    <w:rsid w:val="0083224D"/>
    <w:rsid w:val="00832D7C"/>
    <w:rsid w:val="00832EB7"/>
    <w:rsid w:val="0083315A"/>
    <w:rsid w:val="008332FE"/>
    <w:rsid w:val="008334A0"/>
    <w:rsid w:val="00833BC0"/>
    <w:rsid w:val="00833E14"/>
    <w:rsid w:val="00834332"/>
    <w:rsid w:val="00834980"/>
    <w:rsid w:val="00835153"/>
    <w:rsid w:val="00835560"/>
    <w:rsid w:val="00835E23"/>
    <w:rsid w:val="008362B8"/>
    <w:rsid w:val="00836918"/>
    <w:rsid w:val="008374DC"/>
    <w:rsid w:val="008375ED"/>
    <w:rsid w:val="00837C75"/>
    <w:rsid w:val="00840574"/>
    <w:rsid w:val="0084067C"/>
    <w:rsid w:val="00840FEF"/>
    <w:rsid w:val="008413BD"/>
    <w:rsid w:val="00841582"/>
    <w:rsid w:val="00841C87"/>
    <w:rsid w:val="00841CCE"/>
    <w:rsid w:val="00842855"/>
    <w:rsid w:val="00842E7B"/>
    <w:rsid w:val="00843208"/>
    <w:rsid w:val="008432B6"/>
    <w:rsid w:val="008437FF"/>
    <w:rsid w:val="008439EB"/>
    <w:rsid w:val="00843C8B"/>
    <w:rsid w:val="00843D30"/>
    <w:rsid w:val="00844425"/>
    <w:rsid w:val="00845241"/>
    <w:rsid w:val="00845789"/>
    <w:rsid w:val="008460A4"/>
    <w:rsid w:val="00846711"/>
    <w:rsid w:val="00846E62"/>
    <w:rsid w:val="008474D4"/>
    <w:rsid w:val="00847B09"/>
    <w:rsid w:val="008505AB"/>
    <w:rsid w:val="00850891"/>
    <w:rsid w:val="00851071"/>
    <w:rsid w:val="0085148D"/>
    <w:rsid w:val="00851BB4"/>
    <w:rsid w:val="00851E80"/>
    <w:rsid w:val="00851F06"/>
    <w:rsid w:val="008528AA"/>
    <w:rsid w:val="00852E4F"/>
    <w:rsid w:val="00854031"/>
    <w:rsid w:val="008547B3"/>
    <w:rsid w:val="00854B63"/>
    <w:rsid w:val="00854DDE"/>
    <w:rsid w:val="00855160"/>
    <w:rsid w:val="00855AEF"/>
    <w:rsid w:val="00855EB4"/>
    <w:rsid w:val="00856022"/>
    <w:rsid w:val="00856A27"/>
    <w:rsid w:val="00856A32"/>
    <w:rsid w:val="0085739C"/>
    <w:rsid w:val="008576E6"/>
    <w:rsid w:val="00857C34"/>
    <w:rsid w:val="00857E8B"/>
    <w:rsid w:val="00860323"/>
    <w:rsid w:val="0086038B"/>
    <w:rsid w:val="008608C0"/>
    <w:rsid w:val="00860B84"/>
    <w:rsid w:val="00860E10"/>
    <w:rsid w:val="00861072"/>
    <w:rsid w:val="008615B6"/>
    <w:rsid w:val="008626C5"/>
    <w:rsid w:val="00862D13"/>
    <w:rsid w:val="0086324B"/>
    <w:rsid w:val="008637F1"/>
    <w:rsid w:val="008643DF"/>
    <w:rsid w:val="00864943"/>
    <w:rsid w:val="00864DB4"/>
    <w:rsid w:val="0086542C"/>
    <w:rsid w:val="008658A6"/>
    <w:rsid w:val="00865BAE"/>
    <w:rsid w:val="00865BC2"/>
    <w:rsid w:val="00865EA0"/>
    <w:rsid w:val="00865FD8"/>
    <w:rsid w:val="008667C3"/>
    <w:rsid w:val="00866B93"/>
    <w:rsid w:val="00866FAC"/>
    <w:rsid w:val="00866FF5"/>
    <w:rsid w:val="00867B23"/>
    <w:rsid w:val="00867D30"/>
    <w:rsid w:val="00867D5F"/>
    <w:rsid w:val="00867E71"/>
    <w:rsid w:val="00870206"/>
    <w:rsid w:val="00870327"/>
    <w:rsid w:val="00870587"/>
    <w:rsid w:val="00870B7E"/>
    <w:rsid w:val="00870C30"/>
    <w:rsid w:val="00870DA6"/>
    <w:rsid w:val="0087157D"/>
    <w:rsid w:val="00871B59"/>
    <w:rsid w:val="00871DB5"/>
    <w:rsid w:val="00871DEB"/>
    <w:rsid w:val="008721F2"/>
    <w:rsid w:val="008726F5"/>
    <w:rsid w:val="00873807"/>
    <w:rsid w:val="00873BE9"/>
    <w:rsid w:val="00873E9C"/>
    <w:rsid w:val="00874E02"/>
    <w:rsid w:val="00875794"/>
    <w:rsid w:val="00875E5D"/>
    <w:rsid w:val="00876221"/>
    <w:rsid w:val="0087628F"/>
    <w:rsid w:val="008763CB"/>
    <w:rsid w:val="00876822"/>
    <w:rsid w:val="00876A3D"/>
    <w:rsid w:val="008804CD"/>
    <w:rsid w:val="00880FD9"/>
    <w:rsid w:val="0088129E"/>
    <w:rsid w:val="008813E2"/>
    <w:rsid w:val="008815D1"/>
    <w:rsid w:val="008815EF"/>
    <w:rsid w:val="008829A3"/>
    <w:rsid w:val="00882E42"/>
    <w:rsid w:val="00883344"/>
    <w:rsid w:val="00883404"/>
    <w:rsid w:val="00883C76"/>
    <w:rsid w:val="00883D46"/>
    <w:rsid w:val="008845BA"/>
    <w:rsid w:val="00884729"/>
    <w:rsid w:val="00884C24"/>
    <w:rsid w:val="0088511B"/>
    <w:rsid w:val="0088547B"/>
    <w:rsid w:val="00885584"/>
    <w:rsid w:val="008856A3"/>
    <w:rsid w:val="008861EF"/>
    <w:rsid w:val="008868CF"/>
    <w:rsid w:val="00886C4C"/>
    <w:rsid w:val="00886FBE"/>
    <w:rsid w:val="008874FC"/>
    <w:rsid w:val="0088798A"/>
    <w:rsid w:val="0089040E"/>
    <w:rsid w:val="0089090A"/>
    <w:rsid w:val="008909E5"/>
    <w:rsid w:val="00890F5E"/>
    <w:rsid w:val="008913E6"/>
    <w:rsid w:val="008915CD"/>
    <w:rsid w:val="00891A1A"/>
    <w:rsid w:val="00891BF4"/>
    <w:rsid w:val="00891C83"/>
    <w:rsid w:val="00891ED0"/>
    <w:rsid w:val="00892246"/>
    <w:rsid w:val="00892465"/>
    <w:rsid w:val="008925FC"/>
    <w:rsid w:val="00892921"/>
    <w:rsid w:val="008929FD"/>
    <w:rsid w:val="0089338F"/>
    <w:rsid w:val="00893676"/>
    <w:rsid w:val="00893695"/>
    <w:rsid w:val="00893924"/>
    <w:rsid w:val="00893A8E"/>
    <w:rsid w:val="00893C8A"/>
    <w:rsid w:val="00893DAA"/>
    <w:rsid w:val="00893FD2"/>
    <w:rsid w:val="00894282"/>
    <w:rsid w:val="008942F6"/>
    <w:rsid w:val="008943EA"/>
    <w:rsid w:val="00894626"/>
    <w:rsid w:val="008946E4"/>
    <w:rsid w:val="00894E2A"/>
    <w:rsid w:val="008951F1"/>
    <w:rsid w:val="008957FD"/>
    <w:rsid w:val="00896082"/>
    <w:rsid w:val="00896255"/>
    <w:rsid w:val="0089662B"/>
    <w:rsid w:val="0089686C"/>
    <w:rsid w:val="00896E90"/>
    <w:rsid w:val="008970DD"/>
    <w:rsid w:val="0089766B"/>
    <w:rsid w:val="00897B1F"/>
    <w:rsid w:val="00897BFF"/>
    <w:rsid w:val="008A074E"/>
    <w:rsid w:val="008A1418"/>
    <w:rsid w:val="008A1485"/>
    <w:rsid w:val="008A1BD3"/>
    <w:rsid w:val="008A1F0D"/>
    <w:rsid w:val="008A24B8"/>
    <w:rsid w:val="008A252A"/>
    <w:rsid w:val="008A3377"/>
    <w:rsid w:val="008A36EC"/>
    <w:rsid w:val="008A3771"/>
    <w:rsid w:val="008A3BE3"/>
    <w:rsid w:val="008A3D80"/>
    <w:rsid w:val="008A46B4"/>
    <w:rsid w:val="008A4723"/>
    <w:rsid w:val="008A4D23"/>
    <w:rsid w:val="008A5710"/>
    <w:rsid w:val="008A5AE6"/>
    <w:rsid w:val="008A5D14"/>
    <w:rsid w:val="008A5E10"/>
    <w:rsid w:val="008A64C9"/>
    <w:rsid w:val="008A6B9E"/>
    <w:rsid w:val="008A7199"/>
    <w:rsid w:val="008A7BBA"/>
    <w:rsid w:val="008A7D28"/>
    <w:rsid w:val="008B0076"/>
    <w:rsid w:val="008B07ED"/>
    <w:rsid w:val="008B0E04"/>
    <w:rsid w:val="008B0E8F"/>
    <w:rsid w:val="008B10CC"/>
    <w:rsid w:val="008B11B8"/>
    <w:rsid w:val="008B1853"/>
    <w:rsid w:val="008B1CCB"/>
    <w:rsid w:val="008B24A9"/>
    <w:rsid w:val="008B28D7"/>
    <w:rsid w:val="008B2B5D"/>
    <w:rsid w:val="008B2D77"/>
    <w:rsid w:val="008B3E2B"/>
    <w:rsid w:val="008B4134"/>
    <w:rsid w:val="008B4396"/>
    <w:rsid w:val="008B4407"/>
    <w:rsid w:val="008B4432"/>
    <w:rsid w:val="008B4673"/>
    <w:rsid w:val="008B4740"/>
    <w:rsid w:val="008B4A92"/>
    <w:rsid w:val="008B5100"/>
    <w:rsid w:val="008B56E8"/>
    <w:rsid w:val="008B5CF2"/>
    <w:rsid w:val="008B6065"/>
    <w:rsid w:val="008B63E1"/>
    <w:rsid w:val="008B795B"/>
    <w:rsid w:val="008C006B"/>
    <w:rsid w:val="008C0A75"/>
    <w:rsid w:val="008C2A71"/>
    <w:rsid w:val="008C30F3"/>
    <w:rsid w:val="008C33BC"/>
    <w:rsid w:val="008C391B"/>
    <w:rsid w:val="008C3E7A"/>
    <w:rsid w:val="008C4599"/>
    <w:rsid w:val="008C4631"/>
    <w:rsid w:val="008C47B9"/>
    <w:rsid w:val="008C5478"/>
    <w:rsid w:val="008C59B0"/>
    <w:rsid w:val="008C5A19"/>
    <w:rsid w:val="008C62C0"/>
    <w:rsid w:val="008C641B"/>
    <w:rsid w:val="008C6C6F"/>
    <w:rsid w:val="008C6EA8"/>
    <w:rsid w:val="008C6FBB"/>
    <w:rsid w:val="008C786F"/>
    <w:rsid w:val="008C7889"/>
    <w:rsid w:val="008C7CAC"/>
    <w:rsid w:val="008D02AB"/>
    <w:rsid w:val="008D0C8E"/>
    <w:rsid w:val="008D0F81"/>
    <w:rsid w:val="008D2254"/>
    <w:rsid w:val="008D2391"/>
    <w:rsid w:val="008D23B5"/>
    <w:rsid w:val="008D2733"/>
    <w:rsid w:val="008D275A"/>
    <w:rsid w:val="008D2943"/>
    <w:rsid w:val="008D29EC"/>
    <w:rsid w:val="008D2B6D"/>
    <w:rsid w:val="008D302C"/>
    <w:rsid w:val="008D337B"/>
    <w:rsid w:val="008D427F"/>
    <w:rsid w:val="008D5106"/>
    <w:rsid w:val="008D5564"/>
    <w:rsid w:val="008D591D"/>
    <w:rsid w:val="008D5E83"/>
    <w:rsid w:val="008D71E5"/>
    <w:rsid w:val="008D7BDF"/>
    <w:rsid w:val="008D7DB5"/>
    <w:rsid w:val="008D7EE9"/>
    <w:rsid w:val="008E01E4"/>
    <w:rsid w:val="008E044A"/>
    <w:rsid w:val="008E04C8"/>
    <w:rsid w:val="008E0683"/>
    <w:rsid w:val="008E1374"/>
    <w:rsid w:val="008E273D"/>
    <w:rsid w:val="008E2992"/>
    <w:rsid w:val="008E2A3C"/>
    <w:rsid w:val="008E3CE7"/>
    <w:rsid w:val="008E3D4C"/>
    <w:rsid w:val="008E427D"/>
    <w:rsid w:val="008E49A4"/>
    <w:rsid w:val="008E5299"/>
    <w:rsid w:val="008E52F7"/>
    <w:rsid w:val="008E5479"/>
    <w:rsid w:val="008E561D"/>
    <w:rsid w:val="008E5969"/>
    <w:rsid w:val="008E5973"/>
    <w:rsid w:val="008E5F5C"/>
    <w:rsid w:val="008E607D"/>
    <w:rsid w:val="008E6763"/>
    <w:rsid w:val="008E6F86"/>
    <w:rsid w:val="008E6FCC"/>
    <w:rsid w:val="008E7CB9"/>
    <w:rsid w:val="008E7D98"/>
    <w:rsid w:val="008F01F8"/>
    <w:rsid w:val="008F059B"/>
    <w:rsid w:val="008F0773"/>
    <w:rsid w:val="008F0971"/>
    <w:rsid w:val="008F11E2"/>
    <w:rsid w:val="008F161D"/>
    <w:rsid w:val="008F16EE"/>
    <w:rsid w:val="008F27BC"/>
    <w:rsid w:val="008F2A2B"/>
    <w:rsid w:val="008F2BC1"/>
    <w:rsid w:val="008F3248"/>
    <w:rsid w:val="008F3EB5"/>
    <w:rsid w:val="008F449D"/>
    <w:rsid w:val="008F526A"/>
    <w:rsid w:val="008F5392"/>
    <w:rsid w:val="008F53DB"/>
    <w:rsid w:val="008F55A3"/>
    <w:rsid w:val="008F5E52"/>
    <w:rsid w:val="008F6D99"/>
    <w:rsid w:val="008F7344"/>
    <w:rsid w:val="008F7501"/>
    <w:rsid w:val="00900192"/>
    <w:rsid w:val="0090032C"/>
    <w:rsid w:val="0090069F"/>
    <w:rsid w:val="00900CD1"/>
    <w:rsid w:val="00900ED1"/>
    <w:rsid w:val="0090175F"/>
    <w:rsid w:val="0090192E"/>
    <w:rsid w:val="00901C5A"/>
    <w:rsid w:val="0090216E"/>
    <w:rsid w:val="0090256F"/>
    <w:rsid w:val="00902EE1"/>
    <w:rsid w:val="0090318F"/>
    <w:rsid w:val="00903885"/>
    <w:rsid w:val="00904411"/>
    <w:rsid w:val="009044F4"/>
    <w:rsid w:val="00904852"/>
    <w:rsid w:val="00904984"/>
    <w:rsid w:val="00904BD8"/>
    <w:rsid w:val="00904CC0"/>
    <w:rsid w:val="00904F9C"/>
    <w:rsid w:val="00905AB1"/>
    <w:rsid w:val="0090662D"/>
    <w:rsid w:val="0090668F"/>
    <w:rsid w:val="00906847"/>
    <w:rsid w:val="009071D2"/>
    <w:rsid w:val="0090749A"/>
    <w:rsid w:val="00907CCA"/>
    <w:rsid w:val="00910411"/>
    <w:rsid w:val="009109D9"/>
    <w:rsid w:val="00910D93"/>
    <w:rsid w:val="00911255"/>
    <w:rsid w:val="00911306"/>
    <w:rsid w:val="00911D52"/>
    <w:rsid w:val="009125A5"/>
    <w:rsid w:val="0091326B"/>
    <w:rsid w:val="00913648"/>
    <w:rsid w:val="00914560"/>
    <w:rsid w:val="0091467C"/>
    <w:rsid w:val="00916086"/>
    <w:rsid w:val="00916C82"/>
    <w:rsid w:val="00916F50"/>
    <w:rsid w:val="00916F8B"/>
    <w:rsid w:val="00916FFE"/>
    <w:rsid w:val="009175CC"/>
    <w:rsid w:val="0091763C"/>
    <w:rsid w:val="0091794D"/>
    <w:rsid w:val="00917A9A"/>
    <w:rsid w:val="00917DCA"/>
    <w:rsid w:val="0092075B"/>
    <w:rsid w:val="00920876"/>
    <w:rsid w:val="00920F6E"/>
    <w:rsid w:val="00921885"/>
    <w:rsid w:val="0092188D"/>
    <w:rsid w:val="00921C02"/>
    <w:rsid w:val="00921DAD"/>
    <w:rsid w:val="009220B4"/>
    <w:rsid w:val="009224E7"/>
    <w:rsid w:val="00922C8B"/>
    <w:rsid w:val="00922D5E"/>
    <w:rsid w:val="009232A0"/>
    <w:rsid w:val="009233C4"/>
    <w:rsid w:val="00923562"/>
    <w:rsid w:val="009238C1"/>
    <w:rsid w:val="009238E1"/>
    <w:rsid w:val="00923B3D"/>
    <w:rsid w:val="00923CDA"/>
    <w:rsid w:val="009252F6"/>
    <w:rsid w:val="00925E06"/>
    <w:rsid w:val="00927599"/>
    <w:rsid w:val="009275BB"/>
    <w:rsid w:val="00927675"/>
    <w:rsid w:val="00927E71"/>
    <w:rsid w:val="00930A4B"/>
    <w:rsid w:val="00930BE0"/>
    <w:rsid w:val="00931077"/>
    <w:rsid w:val="0093146E"/>
    <w:rsid w:val="009319AF"/>
    <w:rsid w:val="00931A30"/>
    <w:rsid w:val="00932330"/>
    <w:rsid w:val="009324CF"/>
    <w:rsid w:val="009326F9"/>
    <w:rsid w:val="00932ECF"/>
    <w:rsid w:val="00932EEB"/>
    <w:rsid w:val="00933235"/>
    <w:rsid w:val="009333C9"/>
    <w:rsid w:val="00933770"/>
    <w:rsid w:val="0093382A"/>
    <w:rsid w:val="00933F40"/>
    <w:rsid w:val="00934700"/>
    <w:rsid w:val="009348EB"/>
    <w:rsid w:val="00934B80"/>
    <w:rsid w:val="009353CA"/>
    <w:rsid w:val="0093572B"/>
    <w:rsid w:val="00935AED"/>
    <w:rsid w:val="00935F40"/>
    <w:rsid w:val="0093605C"/>
    <w:rsid w:val="0093671E"/>
    <w:rsid w:val="0093685F"/>
    <w:rsid w:val="0093688A"/>
    <w:rsid w:val="00937091"/>
    <w:rsid w:val="0093761A"/>
    <w:rsid w:val="00937673"/>
    <w:rsid w:val="00937698"/>
    <w:rsid w:val="00937BC7"/>
    <w:rsid w:val="00937E61"/>
    <w:rsid w:val="0094025A"/>
    <w:rsid w:val="00940BB3"/>
    <w:rsid w:val="00940C18"/>
    <w:rsid w:val="009412A2"/>
    <w:rsid w:val="009414BF"/>
    <w:rsid w:val="00941954"/>
    <w:rsid w:val="00941A92"/>
    <w:rsid w:val="00941B2A"/>
    <w:rsid w:val="00941B55"/>
    <w:rsid w:val="00941D60"/>
    <w:rsid w:val="00941F0B"/>
    <w:rsid w:val="00942228"/>
    <w:rsid w:val="00942615"/>
    <w:rsid w:val="00942912"/>
    <w:rsid w:val="00942A4B"/>
    <w:rsid w:val="00942CF3"/>
    <w:rsid w:val="00942DC0"/>
    <w:rsid w:val="00942E2A"/>
    <w:rsid w:val="0094302D"/>
    <w:rsid w:val="00943442"/>
    <w:rsid w:val="00943CC0"/>
    <w:rsid w:val="00943F47"/>
    <w:rsid w:val="00944175"/>
    <w:rsid w:val="00944D55"/>
    <w:rsid w:val="00944D74"/>
    <w:rsid w:val="009453D3"/>
    <w:rsid w:val="00945481"/>
    <w:rsid w:val="009454CA"/>
    <w:rsid w:val="00945794"/>
    <w:rsid w:val="009459E8"/>
    <w:rsid w:val="00945FC5"/>
    <w:rsid w:val="00946614"/>
    <w:rsid w:val="009468FC"/>
    <w:rsid w:val="00946DB4"/>
    <w:rsid w:val="0094736F"/>
    <w:rsid w:val="0094758A"/>
    <w:rsid w:val="009476A3"/>
    <w:rsid w:val="0094775D"/>
    <w:rsid w:val="00947871"/>
    <w:rsid w:val="00947953"/>
    <w:rsid w:val="00947B34"/>
    <w:rsid w:val="00947BD4"/>
    <w:rsid w:val="009507FC"/>
    <w:rsid w:val="00950DFD"/>
    <w:rsid w:val="00951998"/>
    <w:rsid w:val="009525D3"/>
    <w:rsid w:val="00953FED"/>
    <w:rsid w:val="00954CC0"/>
    <w:rsid w:val="00954E4D"/>
    <w:rsid w:val="009551D7"/>
    <w:rsid w:val="00956E9C"/>
    <w:rsid w:val="00956EAF"/>
    <w:rsid w:val="00957B3F"/>
    <w:rsid w:val="0096058A"/>
    <w:rsid w:val="00961059"/>
    <w:rsid w:val="009618FF"/>
    <w:rsid w:val="00961A99"/>
    <w:rsid w:val="00961BFD"/>
    <w:rsid w:val="00963234"/>
    <w:rsid w:val="0096343A"/>
    <w:rsid w:val="0096359B"/>
    <w:rsid w:val="00963A7A"/>
    <w:rsid w:val="00963B60"/>
    <w:rsid w:val="009642A3"/>
    <w:rsid w:val="00964432"/>
    <w:rsid w:val="009649AC"/>
    <w:rsid w:val="00964CB6"/>
    <w:rsid w:val="00964D07"/>
    <w:rsid w:val="0096519C"/>
    <w:rsid w:val="00965654"/>
    <w:rsid w:val="009658ED"/>
    <w:rsid w:val="00965F1C"/>
    <w:rsid w:val="00966009"/>
    <w:rsid w:val="009660D9"/>
    <w:rsid w:val="009662B8"/>
    <w:rsid w:val="00966DA3"/>
    <w:rsid w:val="00967150"/>
    <w:rsid w:val="009676DF"/>
    <w:rsid w:val="00967C7A"/>
    <w:rsid w:val="00971C58"/>
    <w:rsid w:val="00972361"/>
    <w:rsid w:val="009731B8"/>
    <w:rsid w:val="009732F9"/>
    <w:rsid w:val="00974598"/>
    <w:rsid w:val="009746CE"/>
    <w:rsid w:val="009747A2"/>
    <w:rsid w:val="00974900"/>
    <w:rsid w:val="00974A16"/>
    <w:rsid w:val="0097555C"/>
    <w:rsid w:val="009757F7"/>
    <w:rsid w:val="00975C01"/>
    <w:rsid w:val="00975D6B"/>
    <w:rsid w:val="00976621"/>
    <w:rsid w:val="00976E6F"/>
    <w:rsid w:val="00976FC7"/>
    <w:rsid w:val="009775B6"/>
    <w:rsid w:val="00977781"/>
    <w:rsid w:val="00977A86"/>
    <w:rsid w:val="00977CAA"/>
    <w:rsid w:val="00980390"/>
    <w:rsid w:val="00980A87"/>
    <w:rsid w:val="00980BEF"/>
    <w:rsid w:val="009812DD"/>
    <w:rsid w:val="0098180F"/>
    <w:rsid w:val="00981F5D"/>
    <w:rsid w:val="00982366"/>
    <w:rsid w:val="009832B2"/>
    <w:rsid w:val="0098351F"/>
    <w:rsid w:val="00983A85"/>
    <w:rsid w:val="00983AC6"/>
    <w:rsid w:val="009842D0"/>
    <w:rsid w:val="0098478D"/>
    <w:rsid w:val="00984887"/>
    <w:rsid w:val="00984D34"/>
    <w:rsid w:val="00984F93"/>
    <w:rsid w:val="00985D15"/>
    <w:rsid w:val="00985FBC"/>
    <w:rsid w:val="00986045"/>
    <w:rsid w:val="00986608"/>
    <w:rsid w:val="00986F57"/>
    <w:rsid w:val="009877AB"/>
    <w:rsid w:val="009877D4"/>
    <w:rsid w:val="009878BB"/>
    <w:rsid w:val="00987F1F"/>
    <w:rsid w:val="0099061B"/>
    <w:rsid w:val="00990BCF"/>
    <w:rsid w:val="0099135A"/>
    <w:rsid w:val="00991455"/>
    <w:rsid w:val="00991849"/>
    <w:rsid w:val="00991E53"/>
    <w:rsid w:val="0099257A"/>
    <w:rsid w:val="00992595"/>
    <w:rsid w:val="009926EA"/>
    <w:rsid w:val="009928C5"/>
    <w:rsid w:val="00992F5D"/>
    <w:rsid w:val="009936CA"/>
    <w:rsid w:val="009937AB"/>
    <w:rsid w:val="00993F9F"/>
    <w:rsid w:val="009941C4"/>
    <w:rsid w:val="009947F3"/>
    <w:rsid w:val="00995743"/>
    <w:rsid w:val="009969A6"/>
    <w:rsid w:val="00996A18"/>
    <w:rsid w:val="00996ECF"/>
    <w:rsid w:val="009970E0"/>
    <w:rsid w:val="009974F3"/>
    <w:rsid w:val="00997ACF"/>
    <w:rsid w:val="00997DFE"/>
    <w:rsid w:val="00997F79"/>
    <w:rsid w:val="009A0218"/>
    <w:rsid w:val="009A0569"/>
    <w:rsid w:val="009A09AC"/>
    <w:rsid w:val="009A0E61"/>
    <w:rsid w:val="009A0EA5"/>
    <w:rsid w:val="009A165E"/>
    <w:rsid w:val="009A27DB"/>
    <w:rsid w:val="009A368C"/>
    <w:rsid w:val="009A462D"/>
    <w:rsid w:val="009A568C"/>
    <w:rsid w:val="009A5EDB"/>
    <w:rsid w:val="009A6A25"/>
    <w:rsid w:val="009A6B62"/>
    <w:rsid w:val="009A6E6D"/>
    <w:rsid w:val="009A7270"/>
    <w:rsid w:val="009B01FF"/>
    <w:rsid w:val="009B08CF"/>
    <w:rsid w:val="009B0F2D"/>
    <w:rsid w:val="009B1A76"/>
    <w:rsid w:val="009B28D5"/>
    <w:rsid w:val="009B2BE2"/>
    <w:rsid w:val="009B3463"/>
    <w:rsid w:val="009B3E40"/>
    <w:rsid w:val="009B3E7E"/>
    <w:rsid w:val="009B40D9"/>
    <w:rsid w:val="009B429A"/>
    <w:rsid w:val="009B46A4"/>
    <w:rsid w:val="009B4B8D"/>
    <w:rsid w:val="009B55D9"/>
    <w:rsid w:val="009B57CB"/>
    <w:rsid w:val="009B61D5"/>
    <w:rsid w:val="009B687F"/>
    <w:rsid w:val="009B72D8"/>
    <w:rsid w:val="009B7470"/>
    <w:rsid w:val="009B7D99"/>
    <w:rsid w:val="009B7E17"/>
    <w:rsid w:val="009C0789"/>
    <w:rsid w:val="009C113E"/>
    <w:rsid w:val="009C3970"/>
    <w:rsid w:val="009C4291"/>
    <w:rsid w:val="009C4491"/>
    <w:rsid w:val="009C47D4"/>
    <w:rsid w:val="009C4896"/>
    <w:rsid w:val="009C489B"/>
    <w:rsid w:val="009C4D79"/>
    <w:rsid w:val="009C588B"/>
    <w:rsid w:val="009C5C15"/>
    <w:rsid w:val="009C5C2F"/>
    <w:rsid w:val="009C61F0"/>
    <w:rsid w:val="009C620E"/>
    <w:rsid w:val="009C6849"/>
    <w:rsid w:val="009C717F"/>
    <w:rsid w:val="009C75C0"/>
    <w:rsid w:val="009C7D23"/>
    <w:rsid w:val="009D077F"/>
    <w:rsid w:val="009D0FE2"/>
    <w:rsid w:val="009D1122"/>
    <w:rsid w:val="009D1924"/>
    <w:rsid w:val="009D1937"/>
    <w:rsid w:val="009D1D79"/>
    <w:rsid w:val="009D1F9F"/>
    <w:rsid w:val="009D2096"/>
    <w:rsid w:val="009D23D6"/>
    <w:rsid w:val="009D2499"/>
    <w:rsid w:val="009D2715"/>
    <w:rsid w:val="009D2895"/>
    <w:rsid w:val="009D294A"/>
    <w:rsid w:val="009D2A39"/>
    <w:rsid w:val="009D2F12"/>
    <w:rsid w:val="009D3134"/>
    <w:rsid w:val="009D32BB"/>
    <w:rsid w:val="009D42D1"/>
    <w:rsid w:val="009D4DC0"/>
    <w:rsid w:val="009D5405"/>
    <w:rsid w:val="009D5F34"/>
    <w:rsid w:val="009D61DC"/>
    <w:rsid w:val="009D628D"/>
    <w:rsid w:val="009D6AD9"/>
    <w:rsid w:val="009D6E0D"/>
    <w:rsid w:val="009D7427"/>
    <w:rsid w:val="009D7433"/>
    <w:rsid w:val="009D7676"/>
    <w:rsid w:val="009D7848"/>
    <w:rsid w:val="009D7F90"/>
    <w:rsid w:val="009E00BC"/>
    <w:rsid w:val="009E0DB4"/>
    <w:rsid w:val="009E19BE"/>
    <w:rsid w:val="009E1AE4"/>
    <w:rsid w:val="009E1CA5"/>
    <w:rsid w:val="009E1D3A"/>
    <w:rsid w:val="009E1EFF"/>
    <w:rsid w:val="009E2506"/>
    <w:rsid w:val="009E2993"/>
    <w:rsid w:val="009E3330"/>
    <w:rsid w:val="009E3CA0"/>
    <w:rsid w:val="009E4638"/>
    <w:rsid w:val="009E4D79"/>
    <w:rsid w:val="009E4D82"/>
    <w:rsid w:val="009E5D48"/>
    <w:rsid w:val="009E5DAB"/>
    <w:rsid w:val="009E6453"/>
    <w:rsid w:val="009E68AF"/>
    <w:rsid w:val="009E6DFA"/>
    <w:rsid w:val="009E6E38"/>
    <w:rsid w:val="009E7332"/>
    <w:rsid w:val="009E7A8A"/>
    <w:rsid w:val="009E7DE9"/>
    <w:rsid w:val="009F0AA2"/>
    <w:rsid w:val="009F0CAC"/>
    <w:rsid w:val="009F10FE"/>
    <w:rsid w:val="009F1DF5"/>
    <w:rsid w:val="009F225C"/>
    <w:rsid w:val="009F22BE"/>
    <w:rsid w:val="009F2DF8"/>
    <w:rsid w:val="009F30CA"/>
    <w:rsid w:val="009F351A"/>
    <w:rsid w:val="009F3BCA"/>
    <w:rsid w:val="009F3D92"/>
    <w:rsid w:val="009F54A4"/>
    <w:rsid w:val="009F5663"/>
    <w:rsid w:val="009F5CB8"/>
    <w:rsid w:val="009F5E35"/>
    <w:rsid w:val="009F6404"/>
    <w:rsid w:val="009F6409"/>
    <w:rsid w:val="009F65D7"/>
    <w:rsid w:val="009F704D"/>
    <w:rsid w:val="009F7151"/>
    <w:rsid w:val="009F7497"/>
    <w:rsid w:val="009F75C7"/>
    <w:rsid w:val="009F7786"/>
    <w:rsid w:val="00A000BB"/>
    <w:rsid w:val="00A00554"/>
    <w:rsid w:val="00A005C6"/>
    <w:rsid w:val="00A008F3"/>
    <w:rsid w:val="00A00A4A"/>
    <w:rsid w:val="00A00B82"/>
    <w:rsid w:val="00A00CBD"/>
    <w:rsid w:val="00A0148B"/>
    <w:rsid w:val="00A019B8"/>
    <w:rsid w:val="00A01D6C"/>
    <w:rsid w:val="00A028A0"/>
    <w:rsid w:val="00A02921"/>
    <w:rsid w:val="00A02A5B"/>
    <w:rsid w:val="00A02EEA"/>
    <w:rsid w:val="00A0339C"/>
    <w:rsid w:val="00A03C7B"/>
    <w:rsid w:val="00A0440E"/>
    <w:rsid w:val="00A04A11"/>
    <w:rsid w:val="00A057AD"/>
    <w:rsid w:val="00A0638D"/>
    <w:rsid w:val="00A063B9"/>
    <w:rsid w:val="00A06643"/>
    <w:rsid w:val="00A06AEF"/>
    <w:rsid w:val="00A0726B"/>
    <w:rsid w:val="00A072A7"/>
    <w:rsid w:val="00A073D6"/>
    <w:rsid w:val="00A07C94"/>
    <w:rsid w:val="00A07E2B"/>
    <w:rsid w:val="00A1084C"/>
    <w:rsid w:val="00A10F19"/>
    <w:rsid w:val="00A11516"/>
    <w:rsid w:val="00A11619"/>
    <w:rsid w:val="00A1179D"/>
    <w:rsid w:val="00A12618"/>
    <w:rsid w:val="00A12754"/>
    <w:rsid w:val="00A12C12"/>
    <w:rsid w:val="00A138D6"/>
    <w:rsid w:val="00A13BAC"/>
    <w:rsid w:val="00A1404E"/>
    <w:rsid w:val="00A144EC"/>
    <w:rsid w:val="00A1483B"/>
    <w:rsid w:val="00A1546A"/>
    <w:rsid w:val="00A15C41"/>
    <w:rsid w:val="00A160A6"/>
    <w:rsid w:val="00A161EE"/>
    <w:rsid w:val="00A172EE"/>
    <w:rsid w:val="00A17653"/>
    <w:rsid w:val="00A17789"/>
    <w:rsid w:val="00A17863"/>
    <w:rsid w:val="00A17E9A"/>
    <w:rsid w:val="00A20260"/>
    <w:rsid w:val="00A2066A"/>
    <w:rsid w:val="00A2079D"/>
    <w:rsid w:val="00A20D8C"/>
    <w:rsid w:val="00A212FE"/>
    <w:rsid w:val="00A217D3"/>
    <w:rsid w:val="00A21FB7"/>
    <w:rsid w:val="00A226E1"/>
    <w:rsid w:val="00A227DD"/>
    <w:rsid w:val="00A228E1"/>
    <w:rsid w:val="00A22B60"/>
    <w:rsid w:val="00A22D45"/>
    <w:rsid w:val="00A233A5"/>
    <w:rsid w:val="00A234CA"/>
    <w:rsid w:val="00A23690"/>
    <w:rsid w:val="00A240E5"/>
    <w:rsid w:val="00A24831"/>
    <w:rsid w:val="00A24876"/>
    <w:rsid w:val="00A254EA"/>
    <w:rsid w:val="00A2567B"/>
    <w:rsid w:val="00A256A5"/>
    <w:rsid w:val="00A25ACA"/>
    <w:rsid w:val="00A25B08"/>
    <w:rsid w:val="00A26088"/>
    <w:rsid w:val="00A2672C"/>
    <w:rsid w:val="00A269C1"/>
    <w:rsid w:val="00A26AD6"/>
    <w:rsid w:val="00A26FFE"/>
    <w:rsid w:val="00A27266"/>
    <w:rsid w:val="00A27A0A"/>
    <w:rsid w:val="00A27C05"/>
    <w:rsid w:val="00A27D62"/>
    <w:rsid w:val="00A300CE"/>
    <w:rsid w:val="00A300F2"/>
    <w:rsid w:val="00A300FF"/>
    <w:rsid w:val="00A3031A"/>
    <w:rsid w:val="00A30E1A"/>
    <w:rsid w:val="00A30EF6"/>
    <w:rsid w:val="00A31275"/>
    <w:rsid w:val="00A3194E"/>
    <w:rsid w:val="00A31A37"/>
    <w:rsid w:val="00A31D0C"/>
    <w:rsid w:val="00A31DEF"/>
    <w:rsid w:val="00A32512"/>
    <w:rsid w:val="00A32B8E"/>
    <w:rsid w:val="00A32D2C"/>
    <w:rsid w:val="00A32FFB"/>
    <w:rsid w:val="00A3303C"/>
    <w:rsid w:val="00A34C55"/>
    <w:rsid w:val="00A35134"/>
    <w:rsid w:val="00A351E3"/>
    <w:rsid w:val="00A354CA"/>
    <w:rsid w:val="00A35A2A"/>
    <w:rsid w:val="00A35CEC"/>
    <w:rsid w:val="00A36F0B"/>
    <w:rsid w:val="00A37635"/>
    <w:rsid w:val="00A3771A"/>
    <w:rsid w:val="00A37956"/>
    <w:rsid w:val="00A4019F"/>
    <w:rsid w:val="00A40218"/>
    <w:rsid w:val="00A41192"/>
    <w:rsid w:val="00A41B25"/>
    <w:rsid w:val="00A423BE"/>
    <w:rsid w:val="00A42FB8"/>
    <w:rsid w:val="00A43567"/>
    <w:rsid w:val="00A453BD"/>
    <w:rsid w:val="00A459AC"/>
    <w:rsid w:val="00A45B94"/>
    <w:rsid w:val="00A46024"/>
    <w:rsid w:val="00A46097"/>
    <w:rsid w:val="00A470EC"/>
    <w:rsid w:val="00A472E7"/>
    <w:rsid w:val="00A47468"/>
    <w:rsid w:val="00A4790B"/>
    <w:rsid w:val="00A5001D"/>
    <w:rsid w:val="00A505D3"/>
    <w:rsid w:val="00A50717"/>
    <w:rsid w:val="00A50B2F"/>
    <w:rsid w:val="00A519CC"/>
    <w:rsid w:val="00A51C24"/>
    <w:rsid w:val="00A52515"/>
    <w:rsid w:val="00A525BB"/>
    <w:rsid w:val="00A52665"/>
    <w:rsid w:val="00A5290D"/>
    <w:rsid w:val="00A52A5B"/>
    <w:rsid w:val="00A53165"/>
    <w:rsid w:val="00A53536"/>
    <w:rsid w:val="00A53543"/>
    <w:rsid w:val="00A53AB1"/>
    <w:rsid w:val="00A53EFA"/>
    <w:rsid w:val="00A544F1"/>
    <w:rsid w:val="00A54A89"/>
    <w:rsid w:val="00A550A2"/>
    <w:rsid w:val="00A5571F"/>
    <w:rsid w:val="00A5575A"/>
    <w:rsid w:val="00A562A0"/>
    <w:rsid w:val="00A56480"/>
    <w:rsid w:val="00A570A9"/>
    <w:rsid w:val="00A57116"/>
    <w:rsid w:val="00A5727B"/>
    <w:rsid w:val="00A5730E"/>
    <w:rsid w:val="00A57664"/>
    <w:rsid w:val="00A57677"/>
    <w:rsid w:val="00A57FB1"/>
    <w:rsid w:val="00A6022F"/>
    <w:rsid w:val="00A604BC"/>
    <w:rsid w:val="00A60BCE"/>
    <w:rsid w:val="00A60E48"/>
    <w:rsid w:val="00A6128D"/>
    <w:rsid w:val="00A61A1D"/>
    <w:rsid w:val="00A61DB1"/>
    <w:rsid w:val="00A6212D"/>
    <w:rsid w:val="00A622BC"/>
    <w:rsid w:val="00A627D4"/>
    <w:rsid w:val="00A6296C"/>
    <w:rsid w:val="00A62C87"/>
    <w:rsid w:val="00A63016"/>
    <w:rsid w:val="00A6312E"/>
    <w:rsid w:val="00A633C5"/>
    <w:rsid w:val="00A637B9"/>
    <w:rsid w:val="00A63971"/>
    <w:rsid w:val="00A63EDF"/>
    <w:rsid w:val="00A648AB"/>
    <w:rsid w:val="00A653B9"/>
    <w:rsid w:val="00A65418"/>
    <w:rsid w:val="00A66933"/>
    <w:rsid w:val="00A66B1A"/>
    <w:rsid w:val="00A66C2A"/>
    <w:rsid w:val="00A66F3E"/>
    <w:rsid w:val="00A67896"/>
    <w:rsid w:val="00A67C57"/>
    <w:rsid w:val="00A702EA"/>
    <w:rsid w:val="00A70BC8"/>
    <w:rsid w:val="00A712BE"/>
    <w:rsid w:val="00A71795"/>
    <w:rsid w:val="00A72345"/>
    <w:rsid w:val="00A72427"/>
    <w:rsid w:val="00A7258B"/>
    <w:rsid w:val="00A725F2"/>
    <w:rsid w:val="00A72EE8"/>
    <w:rsid w:val="00A73362"/>
    <w:rsid w:val="00A749A3"/>
    <w:rsid w:val="00A75C87"/>
    <w:rsid w:val="00A75EDC"/>
    <w:rsid w:val="00A76072"/>
    <w:rsid w:val="00A7631D"/>
    <w:rsid w:val="00A76D7F"/>
    <w:rsid w:val="00A76EFF"/>
    <w:rsid w:val="00A7721D"/>
    <w:rsid w:val="00A77BD7"/>
    <w:rsid w:val="00A77EAA"/>
    <w:rsid w:val="00A806B9"/>
    <w:rsid w:val="00A80A11"/>
    <w:rsid w:val="00A80DFC"/>
    <w:rsid w:val="00A81192"/>
    <w:rsid w:val="00A81318"/>
    <w:rsid w:val="00A81A5E"/>
    <w:rsid w:val="00A81AAB"/>
    <w:rsid w:val="00A81D79"/>
    <w:rsid w:val="00A82089"/>
    <w:rsid w:val="00A82CD4"/>
    <w:rsid w:val="00A83040"/>
    <w:rsid w:val="00A83A26"/>
    <w:rsid w:val="00A83B2D"/>
    <w:rsid w:val="00A83FB4"/>
    <w:rsid w:val="00A84083"/>
    <w:rsid w:val="00A8408A"/>
    <w:rsid w:val="00A8510E"/>
    <w:rsid w:val="00A85D59"/>
    <w:rsid w:val="00A85FBC"/>
    <w:rsid w:val="00A868E3"/>
    <w:rsid w:val="00A86C8A"/>
    <w:rsid w:val="00A86F4F"/>
    <w:rsid w:val="00A87064"/>
    <w:rsid w:val="00A87225"/>
    <w:rsid w:val="00A87414"/>
    <w:rsid w:val="00A87526"/>
    <w:rsid w:val="00A87943"/>
    <w:rsid w:val="00A87BCD"/>
    <w:rsid w:val="00A87CB3"/>
    <w:rsid w:val="00A87D2A"/>
    <w:rsid w:val="00A90787"/>
    <w:rsid w:val="00A90B30"/>
    <w:rsid w:val="00A90D73"/>
    <w:rsid w:val="00A9125B"/>
    <w:rsid w:val="00A9209A"/>
    <w:rsid w:val="00A92E9A"/>
    <w:rsid w:val="00A93B70"/>
    <w:rsid w:val="00A942DF"/>
    <w:rsid w:val="00A94BB1"/>
    <w:rsid w:val="00A94C8C"/>
    <w:rsid w:val="00A950B9"/>
    <w:rsid w:val="00A9515D"/>
    <w:rsid w:val="00A9523A"/>
    <w:rsid w:val="00A955D0"/>
    <w:rsid w:val="00A95BDA"/>
    <w:rsid w:val="00A971DE"/>
    <w:rsid w:val="00A972A6"/>
    <w:rsid w:val="00A9772D"/>
    <w:rsid w:val="00AA00AA"/>
    <w:rsid w:val="00AA017D"/>
    <w:rsid w:val="00AA0326"/>
    <w:rsid w:val="00AA07C1"/>
    <w:rsid w:val="00AA0878"/>
    <w:rsid w:val="00AA0CD6"/>
    <w:rsid w:val="00AA0D86"/>
    <w:rsid w:val="00AA1143"/>
    <w:rsid w:val="00AA16DF"/>
    <w:rsid w:val="00AA17A6"/>
    <w:rsid w:val="00AA1CA1"/>
    <w:rsid w:val="00AA29B4"/>
    <w:rsid w:val="00AA2F12"/>
    <w:rsid w:val="00AA3825"/>
    <w:rsid w:val="00AA448C"/>
    <w:rsid w:val="00AA4647"/>
    <w:rsid w:val="00AA490A"/>
    <w:rsid w:val="00AA4D1A"/>
    <w:rsid w:val="00AA5672"/>
    <w:rsid w:val="00AA58F2"/>
    <w:rsid w:val="00AA5DA2"/>
    <w:rsid w:val="00AA5F48"/>
    <w:rsid w:val="00AA6192"/>
    <w:rsid w:val="00AA6EED"/>
    <w:rsid w:val="00AA7439"/>
    <w:rsid w:val="00AA7513"/>
    <w:rsid w:val="00AA7933"/>
    <w:rsid w:val="00AA7C88"/>
    <w:rsid w:val="00AA7CB9"/>
    <w:rsid w:val="00AB02E0"/>
    <w:rsid w:val="00AB0797"/>
    <w:rsid w:val="00AB09A6"/>
    <w:rsid w:val="00AB147F"/>
    <w:rsid w:val="00AB1B76"/>
    <w:rsid w:val="00AB1DED"/>
    <w:rsid w:val="00AB2D0A"/>
    <w:rsid w:val="00AB2F24"/>
    <w:rsid w:val="00AB309F"/>
    <w:rsid w:val="00AB38FE"/>
    <w:rsid w:val="00AB3D65"/>
    <w:rsid w:val="00AB45B1"/>
    <w:rsid w:val="00AB4746"/>
    <w:rsid w:val="00AB4A97"/>
    <w:rsid w:val="00AB4E35"/>
    <w:rsid w:val="00AB5EE2"/>
    <w:rsid w:val="00AB629A"/>
    <w:rsid w:val="00AB6447"/>
    <w:rsid w:val="00AB6CF7"/>
    <w:rsid w:val="00AB715F"/>
    <w:rsid w:val="00AB756B"/>
    <w:rsid w:val="00AB789E"/>
    <w:rsid w:val="00AB7967"/>
    <w:rsid w:val="00AB7E9A"/>
    <w:rsid w:val="00AC0ED5"/>
    <w:rsid w:val="00AC102D"/>
    <w:rsid w:val="00AC1631"/>
    <w:rsid w:val="00AC1ACB"/>
    <w:rsid w:val="00AC2595"/>
    <w:rsid w:val="00AC2631"/>
    <w:rsid w:val="00AC2A87"/>
    <w:rsid w:val="00AC2B27"/>
    <w:rsid w:val="00AC2C97"/>
    <w:rsid w:val="00AC3287"/>
    <w:rsid w:val="00AC32BB"/>
    <w:rsid w:val="00AC3553"/>
    <w:rsid w:val="00AC35CB"/>
    <w:rsid w:val="00AC3FAF"/>
    <w:rsid w:val="00AC429B"/>
    <w:rsid w:val="00AC49B7"/>
    <w:rsid w:val="00AC4C2B"/>
    <w:rsid w:val="00AC52D5"/>
    <w:rsid w:val="00AC550B"/>
    <w:rsid w:val="00AC5522"/>
    <w:rsid w:val="00AC5A77"/>
    <w:rsid w:val="00AC639F"/>
    <w:rsid w:val="00AC64A2"/>
    <w:rsid w:val="00AC65CD"/>
    <w:rsid w:val="00AC6C05"/>
    <w:rsid w:val="00AC7377"/>
    <w:rsid w:val="00AC760A"/>
    <w:rsid w:val="00AC77A8"/>
    <w:rsid w:val="00AC78DD"/>
    <w:rsid w:val="00AC7A65"/>
    <w:rsid w:val="00AC7B52"/>
    <w:rsid w:val="00AC7DBF"/>
    <w:rsid w:val="00AC7F21"/>
    <w:rsid w:val="00AD03E7"/>
    <w:rsid w:val="00AD09E7"/>
    <w:rsid w:val="00AD0A4D"/>
    <w:rsid w:val="00AD15F9"/>
    <w:rsid w:val="00AD1773"/>
    <w:rsid w:val="00AD1B06"/>
    <w:rsid w:val="00AD2E6F"/>
    <w:rsid w:val="00AD3A8C"/>
    <w:rsid w:val="00AD3D59"/>
    <w:rsid w:val="00AD3EA6"/>
    <w:rsid w:val="00AD3EDD"/>
    <w:rsid w:val="00AD41F9"/>
    <w:rsid w:val="00AD4839"/>
    <w:rsid w:val="00AD4AE6"/>
    <w:rsid w:val="00AD4C2C"/>
    <w:rsid w:val="00AD4DF2"/>
    <w:rsid w:val="00AD51EA"/>
    <w:rsid w:val="00AD5378"/>
    <w:rsid w:val="00AD5DCF"/>
    <w:rsid w:val="00AD5E27"/>
    <w:rsid w:val="00AD6908"/>
    <w:rsid w:val="00AD6C66"/>
    <w:rsid w:val="00AD6FD5"/>
    <w:rsid w:val="00AD79C8"/>
    <w:rsid w:val="00AD7AC8"/>
    <w:rsid w:val="00AD7D29"/>
    <w:rsid w:val="00AE011F"/>
    <w:rsid w:val="00AE0308"/>
    <w:rsid w:val="00AE073F"/>
    <w:rsid w:val="00AE0BED"/>
    <w:rsid w:val="00AE132E"/>
    <w:rsid w:val="00AE1611"/>
    <w:rsid w:val="00AE1708"/>
    <w:rsid w:val="00AE17D8"/>
    <w:rsid w:val="00AE1890"/>
    <w:rsid w:val="00AE1CCB"/>
    <w:rsid w:val="00AE1D1A"/>
    <w:rsid w:val="00AE1E6C"/>
    <w:rsid w:val="00AE20D9"/>
    <w:rsid w:val="00AE2672"/>
    <w:rsid w:val="00AE27DF"/>
    <w:rsid w:val="00AE2B77"/>
    <w:rsid w:val="00AE304D"/>
    <w:rsid w:val="00AE39A7"/>
    <w:rsid w:val="00AE3A08"/>
    <w:rsid w:val="00AE3ABA"/>
    <w:rsid w:val="00AE3B58"/>
    <w:rsid w:val="00AE3E30"/>
    <w:rsid w:val="00AE412B"/>
    <w:rsid w:val="00AE4281"/>
    <w:rsid w:val="00AE4CCE"/>
    <w:rsid w:val="00AE4EDF"/>
    <w:rsid w:val="00AE5C08"/>
    <w:rsid w:val="00AE5EA7"/>
    <w:rsid w:val="00AE6260"/>
    <w:rsid w:val="00AE643A"/>
    <w:rsid w:val="00AE6920"/>
    <w:rsid w:val="00AE6DAF"/>
    <w:rsid w:val="00AE71E8"/>
    <w:rsid w:val="00AE7BBC"/>
    <w:rsid w:val="00AE7DCB"/>
    <w:rsid w:val="00AF0185"/>
    <w:rsid w:val="00AF08D7"/>
    <w:rsid w:val="00AF11F3"/>
    <w:rsid w:val="00AF1A01"/>
    <w:rsid w:val="00AF1A86"/>
    <w:rsid w:val="00AF2100"/>
    <w:rsid w:val="00AF22F5"/>
    <w:rsid w:val="00AF23C7"/>
    <w:rsid w:val="00AF29E0"/>
    <w:rsid w:val="00AF3169"/>
    <w:rsid w:val="00AF3302"/>
    <w:rsid w:val="00AF38B0"/>
    <w:rsid w:val="00AF415E"/>
    <w:rsid w:val="00AF43B7"/>
    <w:rsid w:val="00AF4638"/>
    <w:rsid w:val="00AF492E"/>
    <w:rsid w:val="00AF4C50"/>
    <w:rsid w:val="00AF4CFC"/>
    <w:rsid w:val="00AF54CD"/>
    <w:rsid w:val="00AF57E9"/>
    <w:rsid w:val="00AF5EEE"/>
    <w:rsid w:val="00AF6E4E"/>
    <w:rsid w:val="00AF7264"/>
    <w:rsid w:val="00AF72D1"/>
    <w:rsid w:val="00AF75DC"/>
    <w:rsid w:val="00AF7A60"/>
    <w:rsid w:val="00AF7B81"/>
    <w:rsid w:val="00AF7CAF"/>
    <w:rsid w:val="00B01050"/>
    <w:rsid w:val="00B01314"/>
    <w:rsid w:val="00B01345"/>
    <w:rsid w:val="00B01D77"/>
    <w:rsid w:val="00B024A4"/>
    <w:rsid w:val="00B024DD"/>
    <w:rsid w:val="00B02B19"/>
    <w:rsid w:val="00B0363A"/>
    <w:rsid w:val="00B0366A"/>
    <w:rsid w:val="00B03C98"/>
    <w:rsid w:val="00B03CF7"/>
    <w:rsid w:val="00B04958"/>
    <w:rsid w:val="00B04C50"/>
    <w:rsid w:val="00B051F0"/>
    <w:rsid w:val="00B056A1"/>
    <w:rsid w:val="00B0596A"/>
    <w:rsid w:val="00B05CCC"/>
    <w:rsid w:val="00B05F78"/>
    <w:rsid w:val="00B06413"/>
    <w:rsid w:val="00B06619"/>
    <w:rsid w:val="00B0716B"/>
    <w:rsid w:val="00B077F8"/>
    <w:rsid w:val="00B102F0"/>
    <w:rsid w:val="00B1063A"/>
    <w:rsid w:val="00B1104A"/>
    <w:rsid w:val="00B11051"/>
    <w:rsid w:val="00B11173"/>
    <w:rsid w:val="00B112C3"/>
    <w:rsid w:val="00B1181F"/>
    <w:rsid w:val="00B11966"/>
    <w:rsid w:val="00B1207E"/>
    <w:rsid w:val="00B125CD"/>
    <w:rsid w:val="00B12F2E"/>
    <w:rsid w:val="00B13151"/>
    <w:rsid w:val="00B13B89"/>
    <w:rsid w:val="00B145EF"/>
    <w:rsid w:val="00B151D1"/>
    <w:rsid w:val="00B156D7"/>
    <w:rsid w:val="00B15E6C"/>
    <w:rsid w:val="00B169CC"/>
    <w:rsid w:val="00B16EF0"/>
    <w:rsid w:val="00B178D4"/>
    <w:rsid w:val="00B1798F"/>
    <w:rsid w:val="00B179B5"/>
    <w:rsid w:val="00B20342"/>
    <w:rsid w:val="00B2054A"/>
    <w:rsid w:val="00B20B3A"/>
    <w:rsid w:val="00B20B48"/>
    <w:rsid w:val="00B21729"/>
    <w:rsid w:val="00B21CD6"/>
    <w:rsid w:val="00B21E56"/>
    <w:rsid w:val="00B21FEA"/>
    <w:rsid w:val="00B230FF"/>
    <w:rsid w:val="00B23C91"/>
    <w:rsid w:val="00B24E30"/>
    <w:rsid w:val="00B253C1"/>
    <w:rsid w:val="00B25A52"/>
    <w:rsid w:val="00B25EF0"/>
    <w:rsid w:val="00B2631B"/>
    <w:rsid w:val="00B26492"/>
    <w:rsid w:val="00B26B81"/>
    <w:rsid w:val="00B26D52"/>
    <w:rsid w:val="00B26DA8"/>
    <w:rsid w:val="00B26F4F"/>
    <w:rsid w:val="00B26F85"/>
    <w:rsid w:val="00B27192"/>
    <w:rsid w:val="00B279B9"/>
    <w:rsid w:val="00B27A10"/>
    <w:rsid w:val="00B27B26"/>
    <w:rsid w:val="00B3076D"/>
    <w:rsid w:val="00B30A6C"/>
    <w:rsid w:val="00B31457"/>
    <w:rsid w:val="00B31662"/>
    <w:rsid w:val="00B31F88"/>
    <w:rsid w:val="00B321AE"/>
    <w:rsid w:val="00B3235E"/>
    <w:rsid w:val="00B329C6"/>
    <w:rsid w:val="00B33119"/>
    <w:rsid w:val="00B33A3E"/>
    <w:rsid w:val="00B346D5"/>
    <w:rsid w:val="00B34ACA"/>
    <w:rsid w:val="00B34CB9"/>
    <w:rsid w:val="00B35736"/>
    <w:rsid w:val="00B35777"/>
    <w:rsid w:val="00B3589C"/>
    <w:rsid w:val="00B358F6"/>
    <w:rsid w:val="00B36550"/>
    <w:rsid w:val="00B375AB"/>
    <w:rsid w:val="00B379A9"/>
    <w:rsid w:val="00B37A94"/>
    <w:rsid w:val="00B37ED8"/>
    <w:rsid w:val="00B404CD"/>
    <w:rsid w:val="00B40612"/>
    <w:rsid w:val="00B408C7"/>
    <w:rsid w:val="00B413A0"/>
    <w:rsid w:val="00B42515"/>
    <w:rsid w:val="00B42572"/>
    <w:rsid w:val="00B42BB6"/>
    <w:rsid w:val="00B42E2D"/>
    <w:rsid w:val="00B43132"/>
    <w:rsid w:val="00B43324"/>
    <w:rsid w:val="00B43CF2"/>
    <w:rsid w:val="00B43E37"/>
    <w:rsid w:val="00B43F99"/>
    <w:rsid w:val="00B44162"/>
    <w:rsid w:val="00B4439B"/>
    <w:rsid w:val="00B44A03"/>
    <w:rsid w:val="00B44AF3"/>
    <w:rsid w:val="00B44BE9"/>
    <w:rsid w:val="00B44F96"/>
    <w:rsid w:val="00B46172"/>
    <w:rsid w:val="00B467DE"/>
    <w:rsid w:val="00B467EF"/>
    <w:rsid w:val="00B468B8"/>
    <w:rsid w:val="00B46DAC"/>
    <w:rsid w:val="00B47592"/>
    <w:rsid w:val="00B50A98"/>
    <w:rsid w:val="00B50BC0"/>
    <w:rsid w:val="00B50C13"/>
    <w:rsid w:val="00B50CA4"/>
    <w:rsid w:val="00B50ECC"/>
    <w:rsid w:val="00B5153F"/>
    <w:rsid w:val="00B520AE"/>
    <w:rsid w:val="00B5213B"/>
    <w:rsid w:val="00B522DB"/>
    <w:rsid w:val="00B52300"/>
    <w:rsid w:val="00B52805"/>
    <w:rsid w:val="00B52B03"/>
    <w:rsid w:val="00B5314F"/>
    <w:rsid w:val="00B53374"/>
    <w:rsid w:val="00B538D0"/>
    <w:rsid w:val="00B53BA2"/>
    <w:rsid w:val="00B53C86"/>
    <w:rsid w:val="00B54161"/>
    <w:rsid w:val="00B54629"/>
    <w:rsid w:val="00B5494A"/>
    <w:rsid w:val="00B55082"/>
    <w:rsid w:val="00B556C4"/>
    <w:rsid w:val="00B55A80"/>
    <w:rsid w:val="00B55C61"/>
    <w:rsid w:val="00B5673A"/>
    <w:rsid w:val="00B56819"/>
    <w:rsid w:val="00B56970"/>
    <w:rsid w:val="00B56D37"/>
    <w:rsid w:val="00B56DC3"/>
    <w:rsid w:val="00B57276"/>
    <w:rsid w:val="00B575A6"/>
    <w:rsid w:val="00B57977"/>
    <w:rsid w:val="00B57D8D"/>
    <w:rsid w:val="00B60099"/>
    <w:rsid w:val="00B6109B"/>
    <w:rsid w:val="00B61186"/>
    <w:rsid w:val="00B6148E"/>
    <w:rsid w:val="00B618DF"/>
    <w:rsid w:val="00B61982"/>
    <w:rsid w:val="00B61BC7"/>
    <w:rsid w:val="00B61F7A"/>
    <w:rsid w:val="00B62115"/>
    <w:rsid w:val="00B621E5"/>
    <w:rsid w:val="00B62678"/>
    <w:rsid w:val="00B62829"/>
    <w:rsid w:val="00B62B83"/>
    <w:rsid w:val="00B62ECC"/>
    <w:rsid w:val="00B63538"/>
    <w:rsid w:val="00B638AB"/>
    <w:rsid w:val="00B6395D"/>
    <w:rsid w:val="00B63EE9"/>
    <w:rsid w:val="00B63FF7"/>
    <w:rsid w:val="00B646CE"/>
    <w:rsid w:val="00B64789"/>
    <w:rsid w:val="00B64A62"/>
    <w:rsid w:val="00B64D0E"/>
    <w:rsid w:val="00B6640C"/>
    <w:rsid w:val="00B67177"/>
    <w:rsid w:val="00B67C61"/>
    <w:rsid w:val="00B67D0C"/>
    <w:rsid w:val="00B70281"/>
    <w:rsid w:val="00B70F9C"/>
    <w:rsid w:val="00B71E7D"/>
    <w:rsid w:val="00B72626"/>
    <w:rsid w:val="00B727B3"/>
    <w:rsid w:val="00B7283A"/>
    <w:rsid w:val="00B72D54"/>
    <w:rsid w:val="00B72E96"/>
    <w:rsid w:val="00B73627"/>
    <w:rsid w:val="00B73841"/>
    <w:rsid w:val="00B743B8"/>
    <w:rsid w:val="00B7497C"/>
    <w:rsid w:val="00B74C2E"/>
    <w:rsid w:val="00B7567D"/>
    <w:rsid w:val="00B759AD"/>
    <w:rsid w:val="00B75B54"/>
    <w:rsid w:val="00B75EBD"/>
    <w:rsid w:val="00B772C6"/>
    <w:rsid w:val="00B773F8"/>
    <w:rsid w:val="00B77DA5"/>
    <w:rsid w:val="00B81A8B"/>
    <w:rsid w:val="00B81AA4"/>
    <w:rsid w:val="00B81FA9"/>
    <w:rsid w:val="00B82472"/>
    <w:rsid w:val="00B828FB"/>
    <w:rsid w:val="00B82EAE"/>
    <w:rsid w:val="00B830FA"/>
    <w:rsid w:val="00B8399F"/>
    <w:rsid w:val="00B83C11"/>
    <w:rsid w:val="00B83F66"/>
    <w:rsid w:val="00B8438B"/>
    <w:rsid w:val="00B8485B"/>
    <w:rsid w:val="00B849BB"/>
    <w:rsid w:val="00B84A00"/>
    <w:rsid w:val="00B8515F"/>
    <w:rsid w:val="00B854E4"/>
    <w:rsid w:val="00B85760"/>
    <w:rsid w:val="00B8597F"/>
    <w:rsid w:val="00B85B5F"/>
    <w:rsid w:val="00B86009"/>
    <w:rsid w:val="00B8617B"/>
    <w:rsid w:val="00B86271"/>
    <w:rsid w:val="00B866AA"/>
    <w:rsid w:val="00B870AE"/>
    <w:rsid w:val="00B87447"/>
    <w:rsid w:val="00B87A6F"/>
    <w:rsid w:val="00B901B2"/>
    <w:rsid w:val="00B9025F"/>
    <w:rsid w:val="00B906BC"/>
    <w:rsid w:val="00B91014"/>
    <w:rsid w:val="00B913CA"/>
    <w:rsid w:val="00B9166E"/>
    <w:rsid w:val="00B91C34"/>
    <w:rsid w:val="00B91C3D"/>
    <w:rsid w:val="00B91E82"/>
    <w:rsid w:val="00B928F7"/>
    <w:rsid w:val="00B931C4"/>
    <w:rsid w:val="00B93A09"/>
    <w:rsid w:val="00B94550"/>
    <w:rsid w:val="00B94553"/>
    <w:rsid w:val="00B95C0D"/>
    <w:rsid w:val="00B96062"/>
    <w:rsid w:val="00B9638D"/>
    <w:rsid w:val="00B96513"/>
    <w:rsid w:val="00B965A8"/>
    <w:rsid w:val="00B9769A"/>
    <w:rsid w:val="00B97790"/>
    <w:rsid w:val="00B977D7"/>
    <w:rsid w:val="00B977F2"/>
    <w:rsid w:val="00B97DDD"/>
    <w:rsid w:val="00BA02AA"/>
    <w:rsid w:val="00BA02FB"/>
    <w:rsid w:val="00BA1526"/>
    <w:rsid w:val="00BA1720"/>
    <w:rsid w:val="00BA22E3"/>
    <w:rsid w:val="00BA2C25"/>
    <w:rsid w:val="00BA2E6D"/>
    <w:rsid w:val="00BA366C"/>
    <w:rsid w:val="00BA3E91"/>
    <w:rsid w:val="00BA40DA"/>
    <w:rsid w:val="00BA44C1"/>
    <w:rsid w:val="00BA47CE"/>
    <w:rsid w:val="00BA4C73"/>
    <w:rsid w:val="00BA4E26"/>
    <w:rsid w:val="00BA5737"/>
    <w:rsid w:val="00BA5925"/>
    <w:rsid w:val="00BA5D50"/>
    <w:rsid w:val="00BA62C0"/>
    <w:rsid w:val="00BA659C"/>
    <w:rsid w:val="00BA7067"/>
    <w:rsid w:val="00BA71B1"/>
    <w:rsid w:val="00BA71EA"/>
    <w:rsid w:val="00BA724E"/>
    <w:rsid w:val="00BA72E0"/>
    <w:rsid w:val="00BA7B2E"/>
    <w:rsid w:val="00BA7D9F"/>
    <w:rsid w:val="00BA7EA2"/>
    <w:rsid w:val="00BB0A8B"/>
    <w:rsid w:val="00BB0B31"/>
    <w:rsid w:val="00BB0BC1"/>
    <w:rsid w:val="00BB0D5A"/>
    <w:rsid w:val="00BB0DE9"/>
    <w:rsid w:val="00BB11AF"/>
    <w:rsid w:val="00BB21AA"/>
    <w:rsid w:val="00BB2698"/>
    <w:rsid w:val="00BB26EE"/>
    <w:rsid w:val="00BB2A72"/>
    <w:rsid w:val="00BB31E0"/>
    <w:rsid w:val="00BB332A"/>
    <w:rsid w:val="00BB49C8"/>
    <w:rsid w:val="00BB5B3F"/>
    <w:rsid w:val="00BB5EA4"/>
    <w:rsid w:val="00BB63F5"/>
    <w:rsid w:val="00BB65EA"/>
    <w:rsid w:val="00BB66CB"/>
    <w:rsid w:val="00BC057F"/>
    <w:rsid w:val="00BC06B0"/>
    <w:rsid w:val="00BC1A4E"/>
    <w:rsid w:val="00BC1FC0"/>
    <w:rsid w:val="00BC1FFF"/>
    <w:rsid w:val="00BC218A"/>
    <w:rsid w:val="00BC23AB"/>
    <w:rsid w:val="00BC2898"/>
    <w:rsid w:val="00BC2AC6"/>
    <w:rsid w:val="00BC3202"/>
    <w:rsid w:val="00BC32A8"/>
    <w:rsid w:val="00BC3581"/>
    <w:rsid w:val="00BC365C"/>
    <w:rsid w:val="00BC38F0"/>
    <w:rsid w:val="00BC392A"/>
    <w:rsid w:val="00BC6449"/>
    <w:rsid w:val="00BC6A49"/>
    <w:rsid w:val="00BC6E31"/>
    <w:rsid w:val="00BC7372"/>
    <w:rsid w:val="00BC7F37"/>
    <w:rsid w:val="00BD01F9"/>
    <w:rsid w:val="00BD121E"/>
    <w:rsid w:val="00BD1270"/>
    <w:rsid w:val="00BD160B"/>
    <w:rsid w:val="00BD169A"/>
    <w:rsid w:val="00BD19DC"/>
    <w:rsid w:val="00BD1CCF"/>
    <w:rsid w:val="00BD24BB"/>
    <w:rsid w:val="00BD24DE"/>
    <w:rsid w:val="00BD2D2F"/>
    <w:rsid w:val="00BD2D79"/>
    <w:rsid w:val="00BD35BF"/>
    <w:rsid w:val="00BD3D69"/>
    <w:rsid w:val="00BD4187"/>
    <w:rsid w:val="00BD43C0"/>
    <w:rsid w:val="00BD4640"/>
    <w:rsid w:val="00BD4F14"/>
    <w:rsid w:val="00BD5040"/>
    <w:rsid w:val="00BD548D"/>
    <w:rsid w:val="00BD5493"/>
    <w:rsid w:val="00BD6469"/>
    <w:rsid w:val="00BD6B48"/>
    <w:rsid w:val="00BD727C"/>
    <w:rsid w:val="00BD779F"/>
    <w:rsid w:val="00BD7953"/>
    <w:rsid w:val="00BD7A60"/>
    <w:rsid w:val="00BD7E25"/>
    <w:rsid w:val="00BD7EFE"/>
    <w:rsid w:val="00BD7FA4"/>
    <w:rsid w:val="00BE01A3"/>
    <w:rsid w:val="00BE0687"/>
    <w:rsid w:val="00BE0B61"/>
    <w:rsid w:val="00BE0DED"/>
    <w:rsid w:val="00BE11FD"/>
    <w:rsid w:val="00BE16A1"/>
    <w:rsid w:val="00BE1829"/>
    <w:rsid w:val="00BE1983"/>
    <w:rsid w:val="00BE2144"/>
    <w:rsid w:val="00BE21C5"/>
    <w:rsid w:val="00BE23A0"/>
    <w:rsid w:val="00BE23C8"/>
    <w:rsid w:val="00BE2BE8"/>
    <w:rsid w:val="00BE3062"/>
    <w:rsid w:val="00BE35EF"/>
    <w:rsid w:val="00BE3E42"/>
    <w:rsid w:val="00BE429B"/>
    <w:rsid w:val="00BE462E"/>
    <w:rsid w:val="00BE499B"/>
    <w:rsid w:val="00BE55E9"/>
    <w:rsid w:val="00BE622A"/>
    <w:rsid w:val="00BE640D"/>
    <w:rsid w:val="00BE6456"/>
    <w:rsid w:val="00BE68B3"/>
    <w:rsid w:val="00BE700A"/>
    <w:rsid w:val="00BF04E8"/>
    <w:rsid w:val="00BF055A"/>
    <w:rsid w:val="00BF0CC3"/>
    <w:rsid w:val="00BF1369"/>
    <w:rsid w:val="00BF1391"/>
    <w:rsid w:val="00BF17DC"/>
    <w:rsid w:val="00BF1AC2"/>
    <w:rsid w:val="00BF2A5B"/>
    <w:rsid w:val="00BF2E26"/>
    <w:rsid w:val="00BF3775"/>
    <w:rsid w:val="00BF3C7D"/>
    <w:rsid w:val="00BF481C"/>
    <w:rsid w:val="00BF502B"/>
    <w:rsid w:val="00BF526E"/>
    <w:rsid w:val="00BF533A"/>
    <w:rsid w:val="00BF5970"/>
    <w:rsid w:val="00BF5FEC"/>
    <w:rsid w:val="00BF60BD"/>
    <w:rsid w:val="00BF6281"/>
    <w:rsid w:val="00BF64DA"/>
    <w:rsid w:val="00BF68B0"/>
    <w:rsid w:val="00BF6D2F"/>
    <w:rsid w:val="00BF7107"/>
    <w:rsid w:val="00BF7188"/>
    <w:rsid w:val="00BF724E"/>
    <w:rsid w:val="00BF73E1"/>
    <w:rsid w:val="00BF73EE"/>
    <w:rsid w:val="00BF75C8"/>
    <w:rsid w:val="00BF767C"/>
    <w:rsid w:val="00BF7FB8"/>
    <w:rsid w:val="00C00034"/>
    <w:rsid w:val="00C002B8"/>
    <w:rsid w:val="00C00350"/>
    <w:rsid w:val="00C0156D"/>
    <w:rsid w:val="00C01919"/>
    <w:rsid w:val="00C01924"/>
    <w:rsid w:val="00C01C3C"/>
    <w:rsid w:val="00C01CF4"/>
    <w:rsid w:val="00C01E9A"/>
    <w:rsid w:val="00C02FBE"/>
    <w:rsid w:val="00C03508"/>
    <w:rsid w:val="00C05113"/>
    <w:rsid w:val="00C0536A"/>
    <w:rsid w:val="00C058D8"/>
    <w:rsid w:val="00C0633F"/>
    <w:rsid w:val="00C06698"/>
    <w:rsid w:val="00C0687D"/>
    <w:rsid w:val="00C06F57"/>
    <w:rsid w:val="00C07065"/>
    <w:rsid w:val="00C0726A"/>
    <w:rsid w:val="00C07BF2"/>
    <w:rsid w:val="00C07C61"/>
    <w:rsid w:val="00C07D7B"/>
    <w:rsid w:val="00C07EA8"/>
    <w:rsid w:val="00C102BF"/>
    <w:rsid w:val="00C1079D"/>
    <w:rsid w:val="00C10B71"/>
    <w:rsid w:val="00C10B89"/>
    <w:rsid w:val="00C10DDC"/>
    <w:rsid w:val="00C10FD6"/>
    <w:rsid w:val="00C11024"/>
    <w:rsid w:val="00C1151C"/>
    <w:rsid w:val="00C1200A"/>
    <w:rsid w:val="00C1245F"/>
    <w:rsid w:val="00C126BE"/>
    <w:rsid w:val="00C12701"/>
    <w:rsid w:val="00C12B38"/>
    <w:rsid w:val="00C13265"/>
    <w:rsid w:val="00C13579"/>
    <w:rsid w:val="00C13709"/>
    <w:rsid w:val="00C1379A"/>
    <w:rsid w:val="00C13C9E"/>
    <w:rsid w:val="00C14006"/>
    <w:rsid w:val="00C14379"/>
    <w:rsid w:val="00C14879"/>
    <w:rsid w:val="00C14CD7"/>
    <w:rsid w:val="00C14F74"/>
    <w:rsid w:val="00C15295"/>
    <w:rsid w:val="00C155A7"/>
    <w:rsid w:val="00C159ED"/>
    <w:rsid w:val="00C15CC9"/>
    <w:rsid w:val="00C15F1B"/>
    <w:rsid w:val="00C160D3"/>
    <w:rsid w:val="00C16552"/>
    <w:rsid w:val="00C16846"/>
    <w:rsid w:val="00C17904"/>
    <w:rsid w:val="00C20564"/>
    <w:rsid w:val="00C2063A"/>
    <w:rsid w:val="00C206DC"/>
    <w:rsid w:val="00C206E9"/>
    <w:rsid w:val="00C20D89"/>
    <w:rsid w:val="00C21291"/>
    <w:rsid w:val="00C21820"/>
    <w:rsid w:val="00C21D30"/>
    <w:rsid w:val="00C21EB0"/>
    <w:rsid w:val="00C21F00"/>
    <w:rsid w:val="00C229C4"/>
    <w:rsid w:val="00C22AE4"/>
    <w:rsid w:val="00C22E2C"/>
    <w:rsid w:val="00C23894"/>
    <w:rsid w:val="00C23958"/>
    <w:rsid w:val="00C239CC"/>
    <w:rsid w:val="00C23AB7"/>
    <w:rsid w:val="00C23B11"/>
    <w:rsid w:val="00C2410E"/>
    <w:rsid w:val="00C2446B"/>
    <w:rsid w:val="00C244D6"/>
    <w:rsid w:val="00C24C4E"/>
    <w:rsid w:val="00C2501D"/>
    <w:rsid w:val="00C252EA"/>
    <w:rsid w:val="00C2596F"/>
    <w:rsid w:val="00C26A81"/>
    <w:rsid w:val="00C275B6"/>
    <w:rsid w:val="00C27C3E"/>
    <w:rsid w:val="00C27D82"/>
    <w:rsid w:val="00C31265"/>
    <w:rsid w:val="00C313AD"/>
    <w:rsid w:val="00C31B72"/>
    <w:rsid w:val="00C32B80"/>
    <w:rsid w:val="00C33069"/>
    <w:rsid w:val="00C341DD"/>
    <w:rsid w:val="00C343F1"/>
    <w:rsid w:val="00C34674"/>
    <w:rsid w:val="00C3508C"/>
    <w:rsid w:val="00C35157"/>
    <w:rsid w:val="00C353EE"/>
    <w:rsid w:val="00C3597F"/>
    <w:rsid w:val="00C36E62"/>
    <w:rsid w:val="00C37095"/>
    <w:rsid w:val="00C3741B"/>
    <w:rsid w:val="00C377E2"/>
    <w:rsid w:val="00C37838"/>
    <w:rsid w:val="00C40660"/>
    <w:rsid w:val="00C4121C"/>
    <w:rsid w:val="00C412A1"/>
    <w:rsid w:val="00C412B3"/>
    <w:rsid w:val="00C41A48"/>
    <w:rsid w:val="00C43870"/>
    <w:rsid w:val="00C4391A"/>
    <w:rsid w:val="00C4681A"/>
    <w:rsid w:val="00C4737B"/>
    <w:rsid w:val="00C475F1"/>
    <w:rsid w:val="00C476AE"/>
    <w:rsid w:val="00C50493"/>
    <w:rsid w:val="00C509AD"/>
    <w:rsid w:val="00C51089"/>
    <w:rsid w:val="00C514B0"/>
    <w:rsid w:val="00C5186A"/>
    <w:rsid w:val="00C51D7A"/>
    <w:rsid w:val="00C52582"/>
    <w:rsid w:val="00C52F3E"/>
    <w:rsid w:val="00C5391F"/>
    <w:rsid w:val="00C539C5"/>
    <w:rsid w:val="00C542A4"/>
    <w:rsid w:val="00C542CF"/>
    <w:rsid w:val="00C54C7E"/>
    <w:rsid w:val="00C55232"/>
    <w:rsid w:val="00C55289"/>
    <w:rsid w:val="00C55579"/>
    <w:rsid w:val="00C555C0"/>
    <w:rsid w:val="00C55C7A"/>
    <w:rsid w:val="00C55D88"/>
    <w:rsid w:val="00C55D9A"/>
    <w:rsid w:val="00C56B4A"/>
    <w:rsid w:val="00C5730D"/>
    <w:rsid w:val="00C57537"/>
    <w:rsid w:val="00C57BC1"/>
    <w:rsid w:val="00C600E0"/>
    <w:rsid w:val="00C601EF"/>
    <w:rsid w:val="00C60B17"/>
    <w:rsid w:val="00C60C7D"/>
    <w:rsid w:val="00C6102F"/>
    <w:rsid w:val="00C613D3"/>
    <w:rsid w:val="00C61515"/>
    <w:rsid w:val="00C61B17"/>
    <w:rsid w:val="00C61C58"/>
    <w:rsid w:val="00C61C5E"/>
    <w:rsid w:val="00C61CC6"/>
    <w:rsid w:val="00C623C7"/>
    <w:rsid w:val="00C62A1E"/>
    <w:rsid w:val="00C63647"/>
    <w:rsid w:val="00C638BD"/>
    <w:rsid w:val="00C648D3"/>
    <w:rsid w:val="00C64E71"/>
    <w:rsid w:val="00C65581"/>
    <w:rsid w:val="00C65857"/>
    <w:rsid w:val="00C66423"/>
    <w:rsid w:val="00C66CA4"/>
    <w:rsid w:val="00C66D14"/>
    <w:rsid w:val="00C66D46"/>
    <w:rsid w:val="00C6746E"/>
    <w:rsid w:val="00C67830"/>
    <w:rsid w:val="00C708C4"/>
    <w:rsid w:val="00C70BEA"/>
    <w:rsid w:val="00C70DF5"/>
    <w:rsid w:val="00C70F30"/>
    <w:rsid w:val="00C71117"/>
    <w:rsid w:val="00C712AA"/>
    <w:rsid w:val="00C712CB"/>
    <w:rsid w:val="00C7145E"/>
    <w:rsid w:val="00C72898"/>
    <w:rsid w:val="00C72AFC"/>
    <w:rsid w:val="00C72BAD"/>
    <w:rsid w:val="00C72DB3"/>
    <w:rsid w:val="00C72FFE"/>
    <w:rsid w:val="00C7327E"/>
    <w:rsid w:val="00C7338A"/>
    <w:rsid w:val="00C73EFC"/>
    <w:rsid w:val="00C7512E"/>
    <w:rsid w:val="00C751E9"/>
    <w:rsid w:val="00C755BA"/>
    <w:rsid w:val="00C75725"/>
    <w:rsid w:val="00C757DF"/>
    <w:rsid w:val="00C771D4"/>
    <w:rsid w:val="00C77DFC"/>
    <w:rsid w:val="00C801D2"/>
    <w:rsid w:val="00C80575"/>
    <w:rsid w:val="00C80F3A"/>
    <w:rsid w:val="00C813D3"/>
    <w:rsid w:val="00C8154A"/>
    <w:rsid w:val="00C8175C"/>
    <w:rsid w:val="00C81936"/>
    <w:rsid w:val="00C81A8F"/>
    <w:rsid w:val="00C824B3"/>
    <w:rsid w:val="00C82BB6"/>
    <w:rsid w:val="00C82C38"/>
    <w:rsid w:val="00C82EA7"/>
    <w:rsid w:val="00C8302A"/>
    <w:rsid w:val="00C8314B"/>
    <w:rsid w:val="00C831A6"/>
    <w:rsid w:val="00C834A4"/>
    <w:rsid w:val="00C839DD"/>
    <w:rsid w:val="00C83B3A"/>
    <w:rsid w:val="00C83D8D"/>
    <w:rsid w:val="00C84F25"/>
    <w:rsid w:val="00C85728"/>
    <w:rsid w:val="00C8577F"/>
    <w:rsid w:val="00C85E4D"/>
    <w:rsid w:val="00C86268"/>
    <w:rsid w:val="00C8628F"/>
    <w:rsid w:val="00C8632D"/>
    <w:rsid w:val="00C86C8F"/>
    <w:rsid w:val="00C874DD"/>
    <w:rsid w:val="00C87B27"/>
    <w:rsid w:val="00C87B42"/>
    <w:rsid w:val="00C87E64"/>
    <w:rsid w:val="00C902F2"/>
    <w:rsid w:val="00C904A2"/>
    <w:rsid w:val="00C90E67"/>
    <w:rsid w:val="00C9146A"/>
    <w:rsid w:val="00C91981"/>
    <w:rsid w:val="00C92366"/>
    <w:rsid w:val="00C923FF"/>
    <w:rsid w:val="00C9259B"/>
    <w:rsid w:val="00C92625"/>
    <w:rsid w:val="00C926CD"/>
    <w:rsid w:val="00C92722"/>
    <w:rsid w:val="00C92884"/>
    <w:rsid w:val="00C928DF"/>
    <w:rsid w:val="00C92BED"/>
    <w:rsid w:val="00C92DFC"/>
    <w:rsid w:val="00C92E21"/>
    <w:rsid w:val="00C92E38"/>
    <w:rsid w:val="00C933EC"/>
    <w:rsid w:val="00C93593"/>
    <w:rsid w:val="00C939E0"/>
    <w:rsid w:val="00C947E5"/>
    <w:rsid w:val="00C948EE"/>
    <w:rsid w:val="00C94A47"/>
    <w:rsid w:val="00C95420"/>
    <w:rsid w:val="00C95ADA"/>
    <w:rsid w:val="00C95D26"/>
    <w:rsid w:val="00C95F41"/>
    <w:rsid w:val="00C97082"/>
    <w:rsid w:val="00C9731D"/>
    <w:rsid w:val="00C97508"/>
    <w:rsid w:val="00CA065A"/>
    <w:rsid w:val="00CA06C4"/>
    <w:rsid w:val="00CA1310"/>
    <w:rsid w:val="00CA16FA"/>
    <w:rsid w:val="00CA18F1"/>
    <w:rsid w:val="00CA1B40"/>
    <w:rsid w:val="00CA35B9"/>
    <w:rsid w:val="00CA38DE"/>
    <w:rsid w:val="00CA3BEC"/>
    <w:rsid w:val="00CA3CAD"/>
    <w:rsid w:val="00CA43E5"/>
    <w:rsid w:val="00CA4C5F"/>
    <w:rsid w:val="00CA4D44"/>
    <w:rsid w:val="00CA4E47"/>
    <w:rsid w:val="00CA518B"/>
    <w:rsid w:val="00CA5DE7"/>
    <w:rsid w:val="00CA67C1"/>
    <w:rsid w:val="00CA6CAC"/>
    <w:rsid w:val="00CA7731"/>
    <w:rsid w:val="00CA7A79"/>
    <w:rsid w:val="00CA7ADE"/>
    <w:rsid w:val="00CA7F32"/>
    <w:rsid w:val="00CB01BC"/>
    <w:rsid w:val="00CB07E8"/>
    <w:rsid w:val="00CB0A32"/>
    <w:rsid w:val="00CB1CAA"/>
    <w:rsid w:val="00CB2285"/>
    <w:rsid w:val="00CB25BC"/>
    <w:rsid w:val="00CB2B5B"/>
    <w:rsid w:val="00CB2CC3"/>
    <w:rsid w:val="00CB2D48"/>
    <w:rsid w:val="00CB2DED"/>
    <w:rsid w:val="00CB34DC"/>
    <w:rsid w:val="00CB379D"/>
    <w:rsid w:val="00CB3891"/>
    <w:rsid w:val="00CB396E"/>
    <w:rsid w:val="00CB3DC8"/>
    <w:rsid w:val="00CB41BB"/>
    <w:rsid w:val="00CB490D"/>
    <w:rsid w:val="00CB4B61"/>
    <w:rsid w:val="00CB5509"/>
    <w:rsid w:val="00CB5A3A"/>
    <w:rsid w:val="00CB6000"/>
    <w:rsid w:val="00CB63EA"/>
    <w:rsid w:val="00CB6C58"/>
    <w:rsid w:val="00CB6F48"/>
    <w:rsid w:val="00CB70DF"/>
    <w:rsid w:val="00CB76FC"/>
    <w:rsid w:val="00CC00E6"/>
    <w:rsid w:val="00CC06DF"/>
    <w:rsid w:val="00CC13E4"/>
    <w:rsid w:val="00CC1B00"/>
    <w:rsid w:val="00CC1CD1"/>
    <w:rsid w:val="00CC1D68"/>
    <w:rsid w:val="00CC22FF"/>
    <w:rsid w:val="00CC239C"/>
    <w:rsid w:val="00CC2988"/>
    <w:rsid w:val="00CC2E5A"/>
    <w:rsid w:val="00CC2E8A"/>
    <w:rsid w:val="00CC2EB3"/>
    <w:rsid w:val="00CC2FAB"/>
    <w:rsid w:val="00CC32B3"/>
    <w:rsid w:val="00CC343B"/>
    <w:rsid w:val="00CC3969"/>
    <w:rsid w:val="00CC3D8F"/>
    <w:rsid w:val="00CC46BB"/>
    <w:rsid w:val="00CC52EE"/>
    <w:rsid w:val="00CC5BD0"/>
    <w:rsid w:val="00CC5EDF"/>
    <w:rsid w:val="00CC608B"/>
    <w:rsid w:val="00CC6ED5"/>
    <w:rsid w:val="00CC713C"/>
    <w:rsid w:val="00CC73A1"/>
    <w:rsid w:val="00CC7F34"/>
    <w:rsid w:val="00CC7FF9"/>
    <w:rsid w:val="00CD078E"/>
    <w:rsid w:val="00CD1389"/>
    <w:rsid w:val="00CD2392"/>
    <w:rsid w:val="00CD24E4"/>
    <w:rsid w:val="00CD2A64"/>
    <w:rsid w:val="00CD2C25"/>
    <w:rsid w:val="00CD3621"/>
    <w:rsid w:val="00CD3A2B"/>
    <w:rsid w:val="00CD4DBA"/>
    <w:rsid w:val="00CD52FB"/>
    <w:rsid w:val="00CD5534"/>
    <w:rsid w:val="00CD57E2"/>
    <w:rsid w:val="00CD5AEE"/>
    <w:rsid w:val="00CD5E8C"/>
    <w:rsid w:val="00CD6484"/>
    <w:rsid w:val="00CD6864"/>
    <w:rsid w:val="00CD7158"/>
    <w:rsid w:val="00CD7195"/>
    <w:rsid w:val="00CD7435"/>
    <w:rsid w:val="00CD747E"/>
    <w:rsid w:val="00CD7A82"/>
    <w:rsid w:val="00CE0204"/>
    <w:rsid w:val="00CE028A"/>
    <w:rsid w:val="00CE043D"/>
    <w:rsid w:val="00CE0465"/>
    <w:rsid w:val="00CE0FC1"/>
    <w:rsid w:val="00CE127F"/>
    <w:rsid w:val="00CE1577"/>
    <w:rsid w:val="00CE1772"/>
    <w:rsid w:val="00CE1AB1"/>
    <w:rsid w:val="00CE2113"/>
    <w:rsid w:val="00CE2252"/>
    <w:rsid w:val="00CE25E0"/>
    <w:rsid w:val="00CE2764"/>
    <w:rsid w:val="00CE2F1A"/>
    <w:rsid w:val="00CE3D4E"/>
    <w:rsid w:val="00CE3E48"/>
    <w:rsid w:val="00CE3F51"/>
    <w:rsid w:val="00CE470E"/>
    <w:rsid w:val="00CE4B2C"/>
    <w:rsid w:val="00CE4B5C"/>
    <w:rsid w:val="00CE5015"/>
    <w:rsid w:val="00CE548E"/>
    <w:rsid w:val="00CE5B36"/>
    <w:rsid w:val="00CE60D6"/>
    <w:rsid w:val="00CE66A3"/>
    <w:rsid w:val="00CE688F"/>
    <w:rsid w:val="00CE6C6C"/>
    <w:rsid w:val="00CE6F1A"/>
    <w:rsid w:val="00CE746A"/>
    <w:rsid w:val="00CE7B6E"/>
    <w:rsid w:val="00CE7D47"/>
    <w:rsid w:val="00CE7DDC"/>
    <w:rsid w:val="00CF0C3B"/>
    <w:rsid w:val="00CF1B91"/>
    <w:rsid w:val="00CF2020"/>
    <w:rsid w:val="00CF2325"/>
    <w:rsid w:val="00CF2E4F"/>
    <w:rsid w:val="00CF2E95"/>
    <w:rsid w:val="00CF33DB"/>
    <w:rsid w:val="00CF3EC1"/>
    <w:rsid w:val="00CF420A"/>
    <w:rsid w:val="00CF4D7B"/>
    <w:rsid w:val="00CF57C3"/>
    <w:rsid w:val="00CF6058"/>
    <w:rsid w:val="00CF6718"/>
    <w:rsid w:val="00CF69B7"/>
    <w:rsid w:val="00CF6D0E"/>
    <w:rsid w:val="00CF72F7"/>
    <w:rsid w:val="00CF779D"/>
    <w:rsid w:val="00CF7A00"/>
    <w:rsid w:val="00D002EF"/>
    <w:rsid w:val="00D0040A"/>
    <w:rsid w:val="00D0073B"/>
    <w:rsid w:val="00D00992"/>
    <w:rsid w:val="00D00AF6"/>
    <w:rsid w:val="00D00B67"/>
    <w:rsid w:val="00D025F1"/>
    <w:rsid w:val="00D02C2C"/>
    <w:rsid w:val="00D02C8E"/>
    <w:rsid w:val="00D03C61"/>
    <w:rsid w:val="00D041AA"/>
    <w:rsid w:val="00D04A87"/>
    <w:rsid w:val="00D04B02"/>
    <w:rsid w:val="00D04D52"/>
    <w:rsid w:val="00D0530B"/>
    <w:rsid w:val="00D059BB"/>
    <w:rsid w:val="00D05BED"/>
    <w:rsid w:val="00D05FFB"/>
    <w:rsid w:val="00D060F6"/>
    <w:rsid w:val="00D06992"/>
    <w:rsid w:val="00D06CDC"/>
    <w:rsid w:val="00D075FB"/>
    <w:rsid w:val="00D07CEA"/>
    <w:rsid w:val="00D07E44"/>
    <w:rsid w:val="00D10287"/>
    <w:rsid w:val="00D108C1"/>
    <w:rsid w:val="00D1130D"/>
    <w:rsid w:val="00D11CC1"/>
    <w:rsid w:val="00D12372"/>
    <w:rsid w:val="00D12869"/>
    <w:rsid w:val="00D12B72"/>
    <w:rsid w:val="00D13752"/>
    <w:rsid w:val="00D13B8F"/>
    <w:rsid w:val="00D13E44"/>
    <w:rsid w:val="00D13F2A"/>
    <w:rsid w:val="00D14D95"/>
    <w:rsid w:val="00D14DB4"/>
    <w:rsid w:val="00D15222"/>
    <w:rsid w:val="00D15438"/>
    <w:rsid w:val="00D15E59"/>
    <w:rsid w:val="00D160A6"/>
    <w:rsid w:val="00D16497"/>
    <w:rsid w:val="00D1654F"/>
    <w:rsid w:val="00D1685B"/>
    <w:rsid w:val="00D16D60"/>
    <w:rsid w:val="00D16E2E"/>
    <w:rsid w:val="00D175F8"/>
    <w:rsid w:val="00D17FC7"/>
    <w:rsid w:val="00D20227"/>
    <w:rsid w:val="00D202CA"/>
    <w:rsid w:val="00D209C7"/>
    <w:rsid w:val="00D2168D"/>
    <w:rsid w:val="00D21DDE"/>
    <w:rsid w:val="00D21ECB"/>
    <w:rsid w:val="00D222C6"/>
    <w:rsid w:val="00D223D3"/>
    <w:rsid w:val="00D223F3"/>
    <w:rsid w:val="00D24142"/>
    <w:rsid w:val="00D24226"/>
    <w:rsid w:val="00D246BA"/>
    <w:rsid w:val="00D24DD3"/>
    <w:rsid w:val="00D24EE3"/>
    <w:rsid w:val="00D25389"/>
    <w:rsid w:val="00D25551"/>
    <w:rsid w:val="00D257F7"/>
    <w:rsid w:val="00D25E35"/>
    <w:rsid w:val="00D2601A"/>
    <w:rsid w:val="00D265B4"/>
    <w:rsid w:val="00D26C69"/>
    <w:rsid w:val="00D26F96"/>
    <w:rsid w:val="00D270D7"/>
    <w:rsid w:val="00D273B0"/>
    <w:rsid w:val="00D27BC8"/>
    <w:rsid w:val="00D27D0C"/>
    <w:rsid w:val="00D27EFD"/>
    <w:rsid w:val="00D3019F"/>
    <w:rsid w:val="00D30829"/>
    <w:rsid w:val="00D30A92"/>
    <w:rsid w:val="00D30C50"/>
    <w:rsid w:val="00D30CB2"/>
    <w:rsid w:val="00D3142D"/>
    <w:rsid w:val="00D31C73"/>
    <w:rsid w:val="00D31EA3"/>
    <w:rsid w:val="00D3224B"/>
    <w:rsid w:val="00D32288"/>
    <w:rsid w:val="00D324C6"/>
    <w:rsid w:val="00D32861"/>
    <w:rsid w:val="00D32EB3"/>
    <w:rsid w:val="00D3377E"/>
    <w:rsid w:val="00D337F1"/>
    <w:rsid w:val="00D33A8E"/>
    <w:rsid w:val="00D3528A"/>
    <w:rsid w:val="00D3530D"/>
    <w:rsid w:val="00D35AEF"/>
    <w:rsid w:val="00D361A0"/>
    <w:rsid w:val="00D361BE"/>
    <w:rsid w:val="00D36901"/>
    <w:rsid w:val="00D36CF5"/>
    <w:rsid w:val="00D36F6D"/>
    <w:rsid w:val="00D37795"/>
    <w:rsid w:val="00D4024C"/>
    <w:rsid w:val="00D40368"/>
    <w:rsid w:val="00D40C66"/>
    <w:rsid w:val="00D41172"/>
    <w:rsid w:val="00D41789"/>
    <w:rsid w:val="00D418DB"/>
    <w:rsid w:val="00D41AC6"/>
    <w:rsid w:val="00D4306B"/>
    <w:rsid w:val="00D43106"/>
    <w:rsid w:val="00D433A6"/>
    <w:rsid w:val="00D433B2"/>
    <w:rsid w:val="00D438C5"/>
    <w:rsid w:val="00D43A7A"/>
    <w:rsid w:val="00D44D11"/>
    <w:rsid w:val="00D455D7"/>
    <w:rsid w:val="00D4561A"/>
    <w:rsid w:val="00D458B9"/>
    <w:rsid w:val="00D46172"/>
    <w:rsid w:val="00D462AA"/>
    <w:rsid w:val="00D466EB"/>
    <w:rsid w:val="00D46945"/>
    <w:rsid w:val="00D47129"/>
    <w:rsid w:val="00D47485"/>
    <w:rsid w:val="00D47F1D"/>
    <w:rsid w:val="00D50369"/>
    <w:rsid w:val="00D504F7"/>
    <w:rsid w:val="00D50830"/>
    <w:rsid w:val="00D50B66"/>
    <w:rsid w:val="00D51F54"/>
    <w:rsid w:val="00D523A6"/>
    <w:rsid w:val="00D53307"/>
    <w:rsid w:val="00D53CA7"/>
    <w:rsid w:val="00D54D6F"/>
    <w:rsid w:val="00D54E9C"/>
    <w:rsid w:val="00D54FA4"/>
    <w:rsid w:val="00D5519E"/>
    <w:rsid w:val="00D555E4"/>
    <w:rsid w:val="00D55685"/>
    <w:rsid w:val="00D560CD"/>
    <w:rsid w:val="00D56533"/>
    <w:rsid w:val="00D56566"/>
    <w:rsid w:val="00D5665C"/>
    <w:rsid w:val="00D5695F"/>
    <w:rsid w:val="00D56E76"/>
    <w:rsid w:val="00D5713D"/>
    <w:rsid w:val="00D5776E"/>
    <w:rsid w:val="00D57CD8"/>
    <w:rsid w:val="00D57F72"/>
    <w:rsid w:val="00D57F80"/>
    <w:rsid w:val="00D60314"/>
    <w:rsid w:val="00D60E15"/>
    <w:rsid w:val="00D60F58"/>
    <w:rsid w:val="00D615F2"/>
    <w:rsid w:val="00D61E7B"/>
    <w:rsid w:val="00D62234"/>
    <w:rsid w:val="00D6290E"/>
    <w:rsid w:val="00D62CAD"/>
    <w:rsid w:val="00D632CD"/>
    <w:rsid w:val="00D63583"/>
    <w:rsid w:val="00D63B1B"/>
    <w:rsid w:val="00D63F38"/>
    <w:rsid w:val="00D6433D"/>
    <w:rsid w:val="00D64739"/>
    <w:rsid w:val="00D648D5"/>
    <w:rsid w:val="00D64A2E"/>
    <w:rsid w:val="00D64EED"/>
    <w:rsid w:val="00D65A65"/>
    <w:rsid w:val="00D662CC"/>
    <w:rsid w:val="00D66506"/>
    <w:rsid w:val="00D6681C"/>
    <w:rsid w:val="00D6701C"/>
    <w:rsid w:val="00D6768D"/>
    <w:rsid w:val="00D6778A"/>
    <w:rsid w:val="00D6778C"/>
    <w:rsid w:val="00D70088"/>
    <w:rsid w:val="00D70869"/>
    <w:rsid w:val="00D708E2"/>
    <w:rsid w:val="00D70A35"/>
    <w:rsid w:val="00D70A5D"/>
    <w:rsid w:val="00D70AA1"/>
    <w:rsid w:val="00D70FEA"/>
    <w:rsid w:val="00D710BA"/>
    <w:rsid w:val="00D71349"/>
    <w:rsid w:val="00D715A7"/>
    <w:rsid w:val="00D715B4"/>
    <w:rsid w:val="00D716EC"/>
    <w:rsid w:val="00D72486"/>
    <w:rsid w:val="00D7256F"/>
    <w:rsid w:val="00D7296C"/>
    <w:rsid w:val="00D72F76"/>
    <w:rsid w:val="00D73237"/>
    <w:rsid w:val="00D73400"/>
    <w:rsid w:val="00D7355D"/>
    <w:rsid w:val="00D7367C"/>
    <w:rsid w:val="00D73819"/>
    <w:rsid w:val="00D739D8"/>
    <w:rsid w:val="00D73FB2"/>
    <w:rsid w:val="00D742B2"/>
    <w:rsid w:val="00D74F62"/>
    <w:rsid w:val="00D74F95"/>
    <w:rsid w:val="00D75141"/>
    <w:rsid w:val="00D75152"/>
    <w:rsid w:val="00D753CA"/>
    <w:rsid w:val="00D7596E"/>
    <w:rsid w:val="00D75FFA"/>
    <w:rsid w:val="00D7645F"/>
    <w:rsid w:val="00D77530"/>
    <w:rsid w:val="00D776DE"/>
    <w:rsid w:val="00D77705"/>
    <w:rsid w:val="00D777E0"/>
    <w:rsid w:val="00D778C9"/>
    <w:rsid w:val="00D77FDB"/>
    <w:rsid w:val="00D80AB4"/>
    <w:rsid w:val="00D80E41"/>
    <w:rsid w:val="00D810A5"/>
    <w:rsid w:val="00D81444"/>
    <w:rsid w:val="00D81EC6"/>
    <w:rsid w:val="00D81F4B"/>
    <w:rsid w:val="00D820F4"/>
    <w:rsid w:val="00D8227C"/>
    <w:rsid w:val="00D82A7C"/>
    <w:rsid w:val="00D83233"/>
    <w:rsid w:val="00D8350B"/>
    <w:rsid w:val="00D83BB1"/>
    <w:rsid w:val="00D83D73"/>
    <w:rsid w:val="00D84552"/>
    <w:rsid w:val="00D84B64"/>
    <w:rsid w:val="00D850B7"/>
    <w:rsid w:val="00D85100"/>
    <w:rsid w:val="00D8549C"/>
    <w:rsid w:val="00D85AEC"/>
    <w:rsid w:val="00D86651"/>
    <w:rsid w:val="00D866A4"/>
    <w:rsid w:val="00D87033"/>
    <w:rsid w:val="00D870E4"/>
    <w:rsid w:val="00D8762D"/>
    <w:rsid w:val="00D87675"/>
    <w:rsid w:val="00D8795A"/>
    <w:rsid w:val="00D87C3D"/>
    <w:rsid w:val="00D87E49"/>
    <w:rsid w:val="00D90809"/>
    <w:rsid w:val="00D91104"/>
    <w:rsid w:val="00D913F6"/>
    <w:rsid w:val="00D91833"/>
    <w:rsid w:val="00D91CA1"/>
    <w:rsid w:val="00D91FC2"/>
    <w:rsid w:val="00D9249F"/>
    <w:rsid w:val="00D92D1F"/>
    <w:rsid w:val="00D930E6"/>
    <w:rsid w:val="00D9377C"/>
    <w:rsid w:val="00D9393B"/>
    <w:rsid w:val="00D93B45"/>
    <w:rsid w:val="00D9429C"/>
    <w:rsid w:val="00D942F2"/>
    <w:rsid w:val="00D94709"/>
    <w:rsid w:val="00D9494D"/>
    <w:rsid w:val="00D94EEC"/>
    <w:rsid w:val="00D95002"/>
    <w:rsid w:val="00D96158"/>
    <w:rsid w:val="00D96B31"/>
    <w:rsid w:val="00D96D90"/>
    <w:rsid w:val="00D9723E"/>
    <w:rsid w:val="00D97519"/>
    <w:rsid w:val="00D97944"/>
    <w:rsid w:val="00D97A2C"/>
    <w:rsid w:val="00D97C96"/>
    <w:rsid w:val="00DA067F"/>
    <w:rsid w:val="00DA0A30"/>
    <w:rsid w:val="00DA0C70"/>
    <w:rsid w:val="00DA0C79"/>
    <w:rsid w:val="00DA0DC9"/>
    <w:rsid w:val="00DA0DF3"/>
    <w:rsid w:val="00DA0FB2"/>
    <w:rsid w:val="00DA12F5"/>
    <w:rsid w:val="00DA1376"/>
    <w:rsid w:val="00DA1896"/>
    <w:rsid w:val="00DA1AB6"/>
    <w:rsid w:val="00DA1AF9"/>
    <w:rsid w:val="00DA1B89"/>
    <w:rsid w:val="00DA1DB2"/>
    <w:rsid w:val="00DA268D"/>
    <w:rsid w:val="00DA30DB"/>
    <w:rsid w:val="00DA3F39"/>
    <w:rsid w:val="00DA4003"/>
    <w:rsid w:val="00DA44F7"/>
    <w:rsid w:val="00DA45BE"/>
    <w:rsid w:val="00DA4761"/>
    <w:rsid w:val="00DA5380"/>
    <w:rsid w:val="00DA559B"/>
    <w:rsid w:val="00DA5B6F"/>
    <w:rsid w:val="00DA6076"/>
    <w:rsid w:val="00DA6134"/>
    <w:rsid w:val="00DA6641"/>
    <w:rsid w:val="00DA670F"/>
    <w:rsid w:val="00DA6DAE"/>
    <w:rsid w:val="00DA6EA1"/>
    <w:rsid w:val="00DA76BF"/>
    <w:rsid w:val="00DA772C"/>
    <w:rsid w:val="00DA7778"/>
    <w:rsid w:val="00DA7AA6"/>
    <w:rsid w:val="00DB0242"/>
    <w:rsid w:val="00DB0305"/>
    <w:rsid w:val="00DB05B8"/>
    <w:rsid w:val="00DB06FD"/>
    <w:rsid w:val="00DB09A5"/>
    <w:rsid w:val="00DB0BC6"/>
    <w:rsid w:val="00DB0C4E"/>
    <w:rsid w:val="00DB109C"/>
    <w:rsid w:val="00DB14BE"/>
    <w:rsid w:val="00DB18C7"/>
    <w:rsid w:val="00DB2052"/>
    <w:rsid w:val="00DB29F1"/>
    <w:rsid w:val="00DB2B14"/>
    <w:rsid w:val="00DB2DE8"/>
    <w:rsid w:val="00DB2E2B"/>
    <w:rsid w:val="00DB2F9D"/>
    <w:rsid w:val="00DB2FF6"/>
    <w:rsid w:val="00DB328F"/>
    <w:rsid w:val="00DB336D"/>
    <w:rsid w:val="00DB3453"/>
    <w:rsid w:val="00DB359E"/>
    <w:rsid w:val="00DB4322"/>
    <w:rsid w:val="00DB4963"/>
    <w:rsid w:val="00DB5067"/>
    <w:rsid w:val="00DB593F"/>
    <w:rsid w:val="00DB5B87"/>
    <w:rsid w:val="00DB622A"/>
    <w:rsid w:val="00DB6626"/>
    <w:rsid w:val="00DB67CD"/>
    <w:rsid w:val="00DB763A"/>
    <w:rsid w:val="00DC08C6"/>
    <w:rsid w:val="00DC0A29"/>
    <w:rsid w:val="00DC10FF"/>
    <w:rsid w:val="00DC13BD"/>
    <w:rsid w:val="00DC1783"/>
    <w:rsid w:val="00DC17B0"/>
    <w:rsid w:val="00DC1A89"/>
    <w:rsid w:val="00DC1CD8"/>
    <w:rsid w:val="00DC222B"/>
    <w:rsid w:val="00DC23CF"/>
    <w:rsid w:val="00DC25EF"/>
    <w:rsid w:val="00DC2917"/>
    <w:rsid w:val="00DC3EA4"/>
    <w:rsid w:val="00DC3EC7"/>
    <w:rsid w:val="00DC4DB9"/>
    <w:rsid w:val="00DC4FFE"/>
    <w:rsid w:val="00DC5AD9"/>
    <w:rsid w:val="00DC62A7"/>
    <w:rsid w:val="00DC63BD"/>
    <w:rsid w:val="00DC6984"/>
    <w:rsid w:val="00DC73F6"/>
    <w:rsid w:val="00DC7E33"/>
    <w:rsid w:val="00DC7EDE"/>
    <w:rsid w:val="00DD0A8B"/>
    <w:rsid w:val="00DD0B5E"/>
    <w:rsid w:val="00DD162F"/>
    <w:rsid w:val="00DD16CA"/>
    <w:rsid w:val="00DD22AA"/>
    <w:rsid w:val="00DD23EB"/>
    <w:rsid w:val="00DD2571"/>
    <w:rsid w:val="00DD25B3"/>
    <w:rsid w:val="00DD2925"/>
    <w:rsid w:val="00DD293B"/>
    <w:rsid w:val="00DD35AE"/>
    <w:rsid w:val="00DD36F7"/>
    <w:rsid w:val="00DD3AA7"/>
    <w:rsid w:val="00DD3BC9"/>
    <w:rsid w:val="00DD40CB"/>
    <w:rsid w:val="00DD458E"/>
    <w:rsid w:val="00DD4A18"/>
    <w:rsid w:val="00DD4A4E"/>
    <w:rsid w:val="00DD4A81"/>
    <w:rsid w:val="00DD53F3"/>
    <w:rsid w:val="00DD54DC"/>
    <w:rsid w:val="00DD575E"/>
    <w:rsid w:val="00DD5B10"/>
    <w:rsid w:val="00DD5CA2"/>
    <w:rsid w:val="00DD6C79"/>
    <w:rsid w:val="00DD7027"/>
    <w:rsid w:val="00DD73D8"/>
    <w:rsid w:val="00DE0332"/>
    <w:rsid w:val="00DE0457"/>
    <w:rsid w:val="00DE0969"/>
    <w:rsid w:val="00DE14CF"/>
    <w:rsid w:val="00DE1715"/>
    <w:rsid w:val="00DE1802"/>
    <w:rsid w:val="00DE1D39"/>
    <w:rsid w:val="00DE1DEF"/>
    <w:rsid w:val="00DE1E6E"/>
    <w:rsid w:val="00DE1FD6"/>
    <w:rsid w:val="00DE21EA"/>
    <w:rsid w:val="00DE23A2"/>
    <w:rsid w:val="00DE280A"/>
    <w:rsid w:val="00DE2816"/>
    <w:rsid w:val="00DE2D36"/>
    <w:rsid w:val="00DE2E1B"/>
    <w:rsid w:val="00DE4171"/>
    <w:rsid w:val="00DE43E7"/>
    <w:rsid w:val="00DE4E60"/>
    <w:rsid w:val="00DE4F46"/>
    <w:rsid w:val="00DE54F9"/>
    <w:rsid w:val="00DE5776"/>
    <w:rsid w:val="00DE59AE"/>
    <w:rsid w:val="00DE5B5C"/>
    <w:rsid w:val="00DE646F"/>
    <w:rsid w:val="00DE6A55"/>
    <w:rsid w:val="00DE6F52"/>
    <w:rsid w:val="00DE7075"/>
    <w:rsid w:val="00DE7931"/>
    <w:rsid w:val="00DF0455"/>
    <w:rsid w:val="00DF091B"/>
    <w:rsid w:val="00DF0939"/>
    <w:rsid w:val="00DF0C8C"/>
    <w:rsid w:val="00DF1050"/>
    <w:rsid w:val="00DF15AF"/>
    <w:rsid w:val="00DF163B"/>
    <w:rsid w:val="00DF1AB1"/>
    <w:rsid w:val="00DF1C20"/>
    <w:rsid w:val="00DF1D97"/>
    <w:rsid w:val="00DF2332"/>
    <w:rsid w:val="00DF249A"/>
    <w:rsid w:val="00DF24B6"/>
    <w:rsid w:val="00DF27C8"/>
    <w:rsid w:val="00DF2CF8"/>
    <w:rsid w:val="00DF37ED"/>
    <w:rsid w:val="00DF3865"/>
    <w:rsid w:val="00DF392C"/>
    <w:rsid w:val="00DF3AF7"/>
    <w:rsid w:val="00DF3B27"/>
    <w:rsid w:val="00DF3CCD"/>
    <w:rsid w:val="00DF4468"/>
    <w:rsid w:val="00DF4608"/>
    <w:rsid w:val="00DF465D"/>
    <w:rsid w:val="00DF529F"/>
    <w:rsid w:val="00DF5553"/>
    <w:rsid w:val="00DF57DC"/>
    <w:rsid w:val="00DF5A23"/>
    <w:rsid w:val="00DF681B"/>
    <w:rsid w:val="00DF6C9B"/>
    <w:rsid w:val="00DF7104"/>
    <w:rsid w:val="00DF78D6"/>
    <w:rsid w:val="00DF798F"/>
    <w:rsid w:val="00DF7DA0"/>
    <w:rsid w:val="00DF7E33"/>
    <w:rsid w:val="00E00192"/>
    <w:rsid w:val="00E00326"/>
    <w:rsid w:val="00E00983"/>
    <w:rsid w:val="00E009D8"/>
    <w:rsid w:val="00E00AC3"/>
    <w:rsid w:val="00E00F46"/>
    <w:rsid w:val="00E01673"/>
    <w:rsid w:val="00E02114"/>
    <w:rsid w:val="00E02773"/>
    <w:rsid w:val="00E02CEC"/>
    <w:rsid w:val="00E03499"/>
    <w:rsid w:val="00E0358F"/>
    <w:rsid w:val="00E03A3A"/>
    <w:rsid w:val="00E04869"/>
    <w:rsid w:val="00E048DF"/>
    <w:rsid w:val="00E05399"/>
    <w:rsid w:val="00E05705"/>
    <w:rsid w:val="00E05771"/>
    <w:rsid w:val="00E05F0D"/>
    <w:rsid w:val="00E06CFE"/>
    <w:rsid w:val="00E072DF"/>
    <w:rsid w:val="00E0757E"/>
    <w:rsid w:val="00E07740"/>
    <w:rsid w:val="00E078DA"/>
    <w:rsid w:val="00E07DE5"/>
    <w:rsid w:val="00E10565"/>
    <w:rsid w:val="00E112C7"/>
    <w:rsid w:val="00E11B4F"/>
    <w:rsid w:val="00E11EC9"/>
    <w:rsid w:val="00E12220"/>
    <w:rsid w:val="00E125DC"/>
    <w:rsid w:val="00E12BEC"/>
    <w:rsid w:val="00E12C10"/>
    <w:rsid w:val="00E13367"/>
    <w:rsid w:val="00E1354D"/>
    <w:rsid w:val="00E13962"/>
    <w:rsid w:val="00E13AD6"/>
    <w:rsid w:val="00E13E07"/>
    <w:rsid w:val="00E14089"/>
    <w:rsid w:val="00E143C1"/>
    <w:rsid w:val="00E14441"/>
    <w:rsid w:val="00E146ED"/>
    <w:rsid w:val="00E14851"/>
    <w:rsid w:val="00E148C2"/>
    <w:rsid w:val="00E14A99"/>
    <w:rsid w:val="00E14E26"/>
    <w:rsid w:val="00E1504C"/>
    <w:rsid w:val="00E151B6"/>
    <w:rsid w:val="00E15236"/>
    <w:rsid w:val="00E153A5"/>
    <w:rsid w:val="00E15BEC"/>
    <w:rsid w:val="00E15E37"/>
    <w:rsid w:val="00E167D9"/>
    <w:rsid w:val="00E16BBB"/>
    <w:rsid w:val="00E16C3B"/>
    <w:rsid w:val="00E17618"/>
    <w:rsid w:val="00E17846"/>
    <w:rsid w:val="00E17944"/>
    <w:rsid w:val="00E17E0A"/>
    <w:rsid w:val="00E20132"/>
    <w:rsid w:val="00E2046F"/>
    <w:rsid w:val="00E204F9"/>
    <w:rsid w:val="00E208C5"/>
    <w:rsid w:val="00E20983"/>
    <w:rsid w:val="00E20993"/>
    <w:rsid w:val="00E2121E"/>
    <w:rsid w:val="00E214E1"/>
    <w:rsid w:val="00E218A4"/>
    <w:rsid w:val="00E22311"/>
    <w:rsid w:val="00E22C82"/>
    <w:rsid w:val="00E2336A"/>
    <w:rsid w:val="00E23485"/>
    <w:rsid w:val="00E23515"/>
    <w:rsid w:val="00E23973"/>
    <w:rsid w:val="00E23B7A"/>
    <w:rsid w:val="00E23D2B"/>
    <w:rsid w:val="00E23E7C"/>
    <w:rsid w:val="00E24656"/>
    <w:rsid w:val="00E24C9B"/>
    <w:rsid w:val="00E24D53"/>
    <w:rsid w:val="00E25845"/>
    <w:rsid w:val="00E26310"/>
    <w:rsid w:val="00E2694F"/>
    <w:rsid w:val="00E27023"/>
    <w:rsid w:val="00E2738B"/>
    <w:rsid w:val="00E27415"/>
    <w:rsid w:val="00E27823"/>
    <w:rsid w:val="00E278A6"/>
    <w:rsid w:val="00E278B4"/>
    <w:rsid w:val="00E27FBD"/>
    <w:rsid w:val="00E3028E"/>
    <w:rsid w:val="00E302AE"/>
    <w:rsid w:val="00E303C9"/>
    <w:rsid w:val="00E30FFC"/>
    <w:rsid w:val="00E31361"/>
    <w:rsid w:val="00E31655"/>
    <w:rsid w:val="00E31F2A"/>
    <w:rsid w:val="00E32244"/>
    <w:rsid w:val="00E322AF"/>
    <w:rsid w:val="00E326C5"/>
    <w:rsid w:val="00E3270F"/>
    <w:rsid w:val="00E32CBD"/>
    <w:rsid w:val="00E32D61"/>
    <w:rsid w:val="00E32EAF"/>
    <w:rsid w:val="00E3336B"/>
    <w:rsid w:val="00E34168"/>
    <w:rsid w:val="00E345BB"/>
    <w:rsid w:val="00E3474A"/>
    <w:rsid w:val="00E348E2"/>
    <w:rsid w:val="00E34DF9"/>
    <w:rsid w:val="00E35F81"/>
    <w:rsid w:val="00E3655F"/>
    <w:rsid w:val="00E37087"/>
    <w:rsid w:val="00E374DD"/>
    <w:rsid w:val="00E37DE0"/>
    <w:rsid w:val="00E37E07"/>
    <w:rsid w:val="00E405B8"/>
    <w:rsid w:val="00E40A56"/>
    <w:rsid w:val="00E40B63"/>
    <w:rsid w:val="00E41235"/>
    <w:rsid w:val="00E4147A"/>
    <w:rsid w:val="00E4159E"/>
    <w:rsid w:val="00E41729"/>
    <w:rsid w:val="00E41B40"/>
    <w:rsid w:val="00E41EEE"/>
    <w:rsid w:val="00E42187"/>
    <w:rsid w:val="00E42286"/>
    <w:rsid w:val="00E4243E"/>
    <w:rsid w:val="00E429D7"/>
    <w:rsid w:val="00E43661"/>
    <w:rsid w:val="00E437C3"/>
    <w:rsid w:val="00E43D42"/>
    <w:rsid w:val="00E43F1F"/>
    <w:rsid w:val="00E4435B"/>
    <w:rsid w:val="00E45570"/>
    <w:rsid w:val="00E456EA"/>
    <w:rsid w:val="00E459DB"/>
    <w:rsid w:val="00E45C1E"/>
    <w:rsid w:val="00E4604A"/>
    <w:rsid w:val="00E46204"/>
    <w:rsid w:val="00E4678E"/>
    <w:rsid w:val="00E46DE8"/>
    <w:rsid w:val="00E477CB"/>
    <w:rsid w:val="00E47E1E"/>
    <w:rsid w:val="00E500D5"/>
    <w:rsid w:val="00E5011F"/>
    <w:rsid w:val="00E503BD"/>
    <w:rsid w:val="00E520F7"/>
    <w:rsid w:val="00E5291D"/>
    <w:rsid w:val="00E52C1F"/>
    <w:rsid w:val="00E5394B"/>
    <w:rsid w:val="00E5440B"/>
    <w:rsid w:val="00E54688"/>
    <w:rsid w:val="00E54B74"/>
    <w:rsid w:val="00E54C05"/>
    <w:rsid w:val="00E551A3"/>
    <w:rsid w:val="00E55474"/>
    <w:rsid w:val="00E55B40"/>
    <w:rsid w:val="00E55C97"/>
    <w:rsid w:val="00E56073"/>
    <w:rsid w:val="00E56198"/>
    <w:rsid w:val="00E566C0"/>
    <w:rsid w:val="00E570BA"/>
    <w:rsid w:val="00E57819"/>
    <w:rsid w:val="00E57995"/>
    <w:rsid w:val="00E57CBA"/>
    <w:rsid w:val="00E601E3"/>
    <w:rsid w:val="00E60456"/>
    <w:rsid w:val="00E60ACA"/>
    <w:rsid w:val="00E612E2"/>
    <w:rsid w:val="00E616AF"/>
    <w:rsid w:val="00E62C0C"/>
    <w:rsid w:val="00E62E91"/>
    <w:rsid w:val="00E63066"/>
    <w:rsid w:val="00E6317C"/>
    <w:rsid w:val="00E634F1"/>
    <w:rsid w:val="00E64A52"/>
    <w:rsid w:val="00E6501E"/>
    <w:rsid w:val="00E65DD7"/>
    <w:rsid w:val="00E6610E"/>
    <w:rsid w:val="00E66731"/>
    <w:rsid w:val="00E67132"/>
    <w:rsid w:val="00E676A8"/>
    <w:rsid w:val="00E67E6E"/>
    <w:rsid w:val="00E709A6"/>
    <w:rsid w:val="00E70B8A"/>
    <w:rsid w:val="00E7105D"/>
    <w:rsid w:val="00E710A1"/>
    <w:rsid w:val="00E711F2"/>
    <w:rsid w:val="00E715CF"/>
    <w:rsid w:val="00E71662"/>
    <w:rsid w:val="00E7172F"/>
    <w:rsid w:val="00E72411"/>
    <w:rsid w:val="00E72439"/>
    <w:rsid w:val="00E72530"/>
    <w:rsid w:val="00E72583"/>
    <w:rsid w:val="00E72990"/>
    <w:rsid w:val="00E7337F"/>
    <w:rsid w:val="00E73539"/>
    <w:rsid w:val="00E73679"/>
    <w:rsid w:val="00E7375B"/>
    <w:rsid w:val="00E73998"/>
    <w:rsid w:val="00E73AD6"/>
    <w:rsid w:val="00E7474E"/>
    <w:rsid w:val="00E74F05"/>
    <w:rsid w:val="00E75807"/>
    <w:rsid w:val="00E760A0"/>
    <w:rsid w:val="00E76600"/>
    <w:rsid w:val="00E7662C"/>
    <w:rsid w:val="00E7728E"/>
    <w:rsid w:val="00E776AF"/>
    <w:rsid w:val="00E8039A"/>
    <w:rsid w:val="00E80F51"/>
    <w:rsid w:val="00E817B7"/>
    <w:rsid w:val="00E819AC"/>
    <w:rsid w:val="00E81C46"/>
    <w:rsid w:val="00E81F5D"/>
    <w:rsid w:val="00E82B15"/>
    <w:rsid w:val="00E831F3"/>
    <w:rsid w:val="00E836C6"/>
    <w:rsid w:val="00E83D2F"/>
    <w:rsid w:val="00E841CD"/>
    <w:rsid w:val="00E844F4"/>
    <w:rsid w:val="00E84E0B"/>
    <w:rsid w:val="00E84EF0"/>
    <w:rsid w:val="00E84FDE"/>
    <w:rsid w:val="00E8574D"/>
    <w:rsid w:val="00E85BAF"/>
    <w:rsid w:val="00E862EA"/>
    <w:rsid w:val="00E86381"/>
    <w:rsid w:val="00E86445"/>
    <w:rsid w:val="00E86801"/>
    <w:rsid w:val="00E86B8C"/>
    <w:rsid w:val="00E873B3"/>
    <w:rsid w:val="00E87A97"/>
    <w:rsid w:val="00E905A4"/>
    <w:rsid w:val="00E907CD"/>
    <w:rsid w:val="00E90BF8"/>
    <w:rsid w:val="00E91193"/>
    <w:rsid w:val="00E917E7"/>
    <w:rsid w:val="00E91B6B"/>
    <w:rsid w:val="00E9215B"/>
    <w:rsid w:val="00E929CA"/>
    <w:rsid w:val="00E92A99"/>
    <w:rsid w:val="00E92BCD"/>
    <w:rsid w:val="00E92DD9"/>
    <w:rsid w:val="00E93BFC"/>
    <w:rsid w:val="00E93CF0"/>
    <w:rsid w:val="00E9455B"/>
    <w:rsid w:val="00E94A6D"/>
    <w:rsid w:val="00E952F9"/>
    <w:rsid w:val="00E9564D"/>
    <w:rsid w:val="00E958F6"/>
    <w:rsid w:val="00E95B0B"/>
    <w:rsid w:val="00E962CE"/>
    <w:rsid w:val="00E964CC"/>
    <w:rsid w:val="00E9664B"/>
    <w:rsid w:val="00E96CC4"/>
    <w:rsid w:val="00E96D3A"/>
    <w:rsid w:val="00E97216"/>
    <w:rsid w:val="00E97A6B"/>
    <w:rsid w:val="00E97EB5"/>
    <w:rsid w:val="00EA0002"/>
    <w:rsid w:val="00EA020F"/>
    <w:rsid w:val="00EA1081"/>
    <w:rsid w:val="00EA12F6"/>
    <w:rsid w:val="00EA1475"/>
    <w:rsid w:val="00EA18F1"/>
    <w:rsid w:val="00EA1982"/>
    <w:rsid w:val="00EA28CF"/>
    <w:rsid w:val="00EA2916"/>
    <w:rsid w:val="00EA32A9"/>
    <w:rsid w:val="00EA395B"/>
    <w:rsid w:val="00EA3B35"/>
    <w:rsid w:val="00EA3E9C"/>
    <w:rsid w:val="00EA41DD"/>
    <w:rsid w:val="00EA49F7"/>
    <w:rsid w:val="00EA4D73"/>
    <w:rsid w:val="00EA4DB7"/>
    <w:rsid w:val="00EA4F54"/>
    <w:rsid w:val="00EA5222"/>
    <w:rsid w:val="00EA5649"/>
    <w:rsid w:val="00EA568C"/>
    <w:rsid w:val="00EA621F"/>
    <w:rsid w:val="00EA74D7"/>
    <w:rsid w:val="00EA7D22"/>
    <w:rsid w:val="00EA7D95"/>
    <w:rsid w:val="00EB029D"/>
    <w:rsid w:val="00EB03BB"/>
    <w:rsid w:val="00EB04AB"/>
    <w:rsid w:val="00EB0913"/>
    <w:rsid w:val="00EB0A10"/>
    <w:rsid w:val="00EB0B52"/>
    <w:rsid w:val="00EB2292"/>
    <w:rsid w:val="00EB2301"/>
    <w:rsid w:val="00EB242D"/>
    <w:rsid w:val="00EB27C1"/>
    <w:rsid w:val="00EB332C"/>
    <w:rsid w:val="00EB3365"/>
    <w:rsid w:val="00EB394E"/>
    <w:rsid w:val="00EB44F9"/>
    <w:rsid w:val="00EB541D"/>
    <w:rsid w:val="00EB5DC3"/>
    <w:rsid w:val="00EB6148"/>
    <w:rsid w:val="00EB61E5"/>
    <w:rsid w:val="00EB6269"/>
    <w:rsid w:val="00EB62EA"/>
    <w:rsid w:val="00EB6581"/>
    <w:rsid w:val="00EB69C9"/>
    <w:rsid w:val="00EB6C2E"/>
    <w:rsid w:val="00EB768F"/>
    <w:rsid w:val="00EC0079"/>
    <w:rsid w:val="00EC0103"/>
    <w:rsid w:val="00EC0AC7"/>
    <w:rsid w:val="00EC11EA"/>
    <w:rsid w:val="00EC13E8"/>
    <w:rsid w:val="00EC19A6"/>
    <w:rsid w:val="00EC239C"/>
    <w:rsid w:val="00EC2C4E"/>
    <w:rsid w:val="00EC30C2"/>
    <w:rsid w:val="00EC344C"/>
    <w:rsid w:val="00EC3935"/>
    <w:rsid w:val="00EC3C52"/>
    <w:rsid w:val="00EC4028"/>
    <w:rsid w:val="00EC47FF"/>
    <w:rsid w:val="00EC4882"/>
    <w:rsid w:val="00EC5453"/>
    <w:rsid w:val="00EC56E3"/>
    <w:rsid w:val="00EC5A85"/>
    <w:rsid w:val="00EC5ED1"/>
    <w:rsid w:val="00EC6101"/>
    <w:rsid w:val="00EC6455"/>
    <w:rsid w:val="00EC657D"/>
    <w:rsid w:val="00EC6855"/>
    <w:rsid w:val="00EC6930"/>
    <w:rsid w:val="00EC6B8E"/>
    <w:rsid w:val="00EC729D"/>
    <w:rsid w:val="00EC7697"/>
    <w:rsid w:val="00EC7CD0"/>
    <w:rsid w:val="00ED0344"/>
    <w:rsid w:val="00ED03AE"/>
    <w:rsid w:val="00ED0516"/>
    <w:rsid w:val="00ED0689"/>
    <w:rsid w:val="00ED0F3B"/>
    <w:rsid w:val="00ED1237"/>
    <w:rsid w:val="00ED1331"/>
    <w:rsid w:val="00ED1360"/>
    <w:rsid w:val="00ED1434"/>
    <w:rsid w:val="00ED1BE8"/>
    <w:rsid w:val="00ED2331"/>
    <w:rsid w:val="00ED23FD"/>
    <w:rsid w:val="00ED2DB2"/>
    <w:rsid w:val="00ED3048"/>
    <w:rsid w:val="00ED332C"/>
    <w:rsid w:val="00ED34A6"/>
    <w:rsid w:val="00ED38CA"/>
    <w:rsid w:val="00ED3AE6"/>
    <w:rsid w:val="00ED428E"/>
    <w:rsid w:val="00ED46E1"/>
    <w:rsid w:val="00ED4A62"/>
    <w:rsid w:val="00ED5244"/>
    <w:rsid w:val="00ED5430"/>
    <w:rsid w:val="00ED57A8"/>
    <w:rsid w:val="00ED6068"/>
    <w:rsid w:val="00ED637B"/>
    <w:rsid w:val="00ED6A67"/>
    <w:rsid w:val="00ED6E33"/>
    <w:rsid w:val="00ED7332"/>
    <w:rsid w:val="00ED7F4E"/>
    <w:rsid w:val="00ED7F76"/>
    <w:rsid w:val="00EE04BE"/>
    <w:rsid w:val="00EE09B0"/>
    <w:rsid w:val="00EE0B7D"/>
    <w:rsid w:val="00EE0DA8"/>
    <w:rsid w:val="00EE13CF"/>
    <w:rsid w:val="00EE1AB6"/>
    <w:rsid w:val="00EE24C6"/>
    <w:rsid w:val="00EE24ED"/>
    <w:rsid w:val="00EE25BF"/>
    <w:rsid w:val="00EE4690"/>
    <w:rsid w:val="00EE5028"/>
    <w:rsid w:val="00EE504B"/>
    <w:rsid w:val="00EE541D"/>
    <w:rsid w:val="00EE5E95"/>
    <w:rsid w:val="00EE5FBD"/>
    <w:rsid w:val="00EE68AF"/>
    <w:rsid w:val="00EE70B5"/>
    <w:rsid w:val="00EE7431"/>
    <w:rsid w:val="00EE79B8"/>
    <w:rsid w:val="00EE7BCE"/>
    <w:rsid w:val="00EE7E07"/>
    <w:rsid w:val="00EE7FC0"/>
    <w:rsid w:val="00EF0459"/>
    <w:rsid w:val="00EF0702"/>
    <w:rsid w:val="00EF085D"/>
    <w:rsid w:val="00EF0985"/>
    <w:rsid w:val="00EF187B"/>
    <w:rsid w:val="00EF1FBA"/>
    <w:rsid w:val="00EF3039"/>
    <w:rsid w:val="00EF34A2"/>
    <w:rsid w:val="00EF3502"/>
    <w:rsid w:val="00EF3A54"/>
    <w:rsid w:val="00EF3B48"/>
    <w:rsid w:val="00EF3D8B"/>
    <w:rsid w:val="00EF463C"/>
    <w:rsid w:val="00EF4C2E"/>
    <w:rsid w:val="00EF4D6B"/>
    <w:rsid w:val="00EF4FDE"/>
    <w:rsid w:val="00EF50DF"/>
    <w:rsid w:val="00EF5750"/>
    <w:rsid w:val="00EF5D87"/>
    <w:rsid w:val="00EF5F59"/>
    <w:rsid w:val="00EF5F95"/>
    <w:rsid w:val="00EF78F5"/>
    <w:rsid w:val="00F0038D"/>
    <w:rsid w:val="00F007C0"/>
    <w:rsid w:val="00F00994"/>
    <w:rsid w:val="00F00BCD"/>
    <w:rsid w:val="00F0126F"/>
    <w:rsid w:val="00F01476"/>
    <w:rsid w:val="00F01499"/>
    <w:rsid w:val="00F018ED"/>
    <w:rsid w:val="00F01C9A"/>
    <w:rsid w:val="00F01F2A"/>
    <w:rsid w:val="00F02135"/>
    <w:rsid w:val="00F026A0"/>
    <w:rsid w:val="00F03518"/>
    <w:rsid w:val="00F03753"/>
    <w:rsid w:val="00F0380A"/>
    <w:rsid w:val="00F03A8A"/>
    <w:rsid w:val="00F0425C"/>
    <w:rsid w:val="00F042AD"/>
    <w:rsid w:val="00F049CD"/>
    <w:rsid w:val="00F04ABE"/>
    <w:rsid w:val="00F04DD9"/>
    <w:rsid w:val="00F059B6"/>
    <w:rsid w:val="00F063C0"/>
    <w:rsid w:val="00F0655F"/>
    <w:rsid w:val="00F065A0"/>
    <w:rsid w:val="00F06A20"/>
    <w:rsid w:val="00F06B49"/>
    <w:rsid w:val="00F079C8"/>
    <w:rsid w:val="00F101CF"/>
    <w:rsid w:val="00F1076C"/>
    <w:rsid w:val="00F10ABF"/>
    <w:rsid w:val="00F11B5A"/>
    <w:rsid w:val="00F12A3C"/>
    <w:rsid w:val="00F13000"/>
    <w:rsid w:val="00F131CD"/>
    <w:rsid w:val="00F13264"/>
    <w:rsid w:val="00F13495"/>
    <w:rsid w:val="00F136BA"/>
    <w:rsid w:val="00F1379E"/>
    <w:rsid w:val="00F13840"/>
    <w:rsid w:val="00F13CF3"/>
    <w:rsid w:val="00F14DD7"/>
    <w:rsid w:val="00F15838"/>
    <w:rsid w:val="00F16C77"/>
    <w:rsid w:val="00F16E34"/>
    <w:rsid w:val="00F170C8"/>
    <w:rsid w:val="00F201F5"/>
    <w:rsid w:val="00F207A5"/>
    <w:rsid w:val="00F20E18"/>
    <w:rsid w:val="00F210F9"/>
    <w:rsid w:val="00F21C75"/>
    <w:rsid w:val="00F21DD0"/>
    <w:rsid w:val="00F22252"/>
    <w:rsid w:val="00F226A0"/>
    <w:rsid w:val="00F2297F"/>
    <w:rsid w:val="00F22C9A"/>
    <w:rsid w:val="00F22FF2"/>
    <w:rsid w:val="00F23027"/>
    <w:rsid w:val="00F23235"/>
    <w:rsid w:val="00F233BE"/>
    <w:rsid w:val="00F24779"/>
    <w:rsid w:val="00F24FE2"/>
    <w:rsid w:val="00F259D5"/>
    <w:rsid w:val="00F25DF6"/>
    <w:rsid w:val="00F25FD6"/>
    <w:rsid w:val="00F2663C"/>
    <w:rsid w:val="00F26C04"/>
    <w:rsid w:val="00F278DE"/>
    <w:rsid w:val="00F27971"/>
    <w:rsid w:val="00F27A2D"/>
    <w:rsid w:val="00F27C46"/>
    <w:rsid w:val="00F303FA"/>
    <w:rsid w:val="00F304D5"/>
    <w:rsid w:val="00F30990"/>
    <w:rsid w:val="00F30EC4"/>
    <w:rsid w:val="00F3123F"/>
    <w:rsid w:val="00F324A8"/>
    <w:rsid w:val="00F32703"/>
    <w:rsid w:val="00F33122"/>
    <w:rsid w:val="00F334A8"/>
    <w:rsid w:val="00F33525"/>
    <w:rsid w:val="00F335FD"/>
    <w:rsid w:val="00F3382A"/>
    <w:rsid w:val="00F33951"/>
    <w:rsid w:val="00F33B31"/>
    <w:rsid w:val="00F33D45"/>
    <w:rsid w:val="00F345CA"/>
    <w:rsid w:val="00F34797"/>
    <w:rsid w:val="00F34B41"/>
    <w:rsid w:val="00F3524C"/>
    <w:rsid w:val="00F35441"/>
    <w:rsid w:val="00F356C4"/>
    <w:rsid w:val="00F35E23"/>
    <w:rsid w:val="00F35E54"/>
    <w:rsid w:val="00F3643E"/>
    <w:rsid w:val="00F36747"/>
    <w:rsid w:val="00F36A34"/>
    <w:rsid w:val="00F36E16"/>
    <w:rsid w:val="00F36FBB"/>
    <w:rsid w:val="00F37E9B"/>
    <w:rsid w:val="00F4007A"/>
    <w:rsid w:val="00F405A5"/>
    <w:rsid w:val="00F407AC"/>
    <w:rsid w:val="00F407BD"/>
    <w:rsid w:val="00F40D0A"/>
    <w:rsid w:val="00F40DD2"/>
    <w:rsid w:val="00F4100E"/>
    <w:rsid w:val="00F414B5"/>
    <w:rsid w:val="00F419D4"/>
    <w:rsid w:val="00F41DF5"/>
    <w:rsid w:val="00F42191"/>
    <w:rsid w:val="00F42457"/>
    <w:rsid w:val="00F4263E"/>
    <w:rsid w:val="00F43300"/>
    <w:rsid w:val="00F43A8D"/>
    <w:rsid w:val="00F44145"/>
    <w:rsid w:val="00F44705"/>
    <w:rsid w:val="00F45549"/>
    <w:rsid w:val="00F4577D"/>
    <w:rsid w:val="00F45797"/>
    <w:rsid w:val="00F458CA"/>
    <w:rsid w:val="00F46AEF"/>
    <w:rsid w:val="00F47397"/>
    <w:rsid w:val="00F473C7"/>
    <w:rsid w:val="00F47B2A"/>
    <w:rsid w:val="00F50980"/>
    <w:rsid w:val="00F519A8"/>
    <w:rsid w:val="00F52357"/>
    <w:rsid w:val="00F532C2"/>
    <w:rsid w:val="00F5330D"/>
    <w:rsid w:val="00F5350F"/>
    <w:rsid w:val="00F5375F"/>
    <w:rsid w:val="00F53DD4"/>
    <w:rsid w:val="00F540FD"/>
    <w:rsid w:val="00F5475E"/>
    <w:rsid w:val="00F54791"/>
    <w:rsid w:val="00F5539E"/>
    <w:rsid w:val="00F55423"/>
    <w:rsid w:val="00F56428"/>
    <w:rsid w:val="00F56FF1"/>
    <w:rsid w:val="00F5747A"/>
    <w:rsid w:val="00F5751D"/>
    <w:rsid w:val="00F57C31"/>
    <w:rsid w:val="00F605FE"/>
    <w:rsid w:val="00F60A63"/>
    <w:rsid w:val="00F60D55"/>
    <w:rsid w:val="00F6168A"/>
    <w:rsid w:val="00F6241D"/>
    <w:rsid w:val="00F6248F"/>
    <w:rsid w:val="00F62DD6"/>
    <w:rsid w:val="00F62EF8"/>
    <w:rsid w:val="00F631C4"/>
    <w:rsid w:val="00F63A36"/>
    <w:rsid w:val="00F63D6C"/>
    <w:rsid w:val="00F63DDB"/>
    <w:rsid w:val="00F63F82"/>
    <w:rsid w:val="00F64FEE"/>
    <w:rsid w:val="00F651A8"/>
    <w:rsid w:val="00F65667"/>
    <w:rsid w:val="00F6568F"/>
    <w:rsid w:val="00F664A0"/>
    <w:rsid w:val="00F66A9A"/>
    <w:rsid w:val="00F66C03"/>
    <w:rsid w:val="00F66D84"/>
    <w:rsid w:val="00F66E0B"/>
    <w:rsid w:val="00F67AB6"/>
    <w:rsid w:val="00F67CA9"/>
    <w:rsid w:val="00F67D41"/>
    <w:rsid w:val="00F700E2"/>
    <w:rsid w:val="00F7018B"/>
    <w:rsid w:val="00F71448"/>
    <w:rsid w:val="00F72144"/>
    <w:rsid w:val="00F7215E"/>
    <w:rsid w:val="00F721CB"/>
    <w:rsid w:val="00F72789"/>
    <w:rsid w:val="00F73BFC"/>
    <w:rsid w:val="00F74472"/>
    <w:rsid w:val="00F74928"/>
    <w:rsid w:val="00F7501C"/>
    <w:rsid w:val="00F755D6"/>
    <w:rsid w:val="00F75BA2"/>
    <w:rsid w:val="00F76185"/>
    <w:rsid w:val="00F76B5E"/>
    <w:rsid w:val="00F76B9E"/>
    <w:rsid w:val="00F76C8F"/>
    <w:rsid w:val="00F76E59"/>
    <w:rsid w:val="00F770AB"/>
    <w:rsid w:val="00F7719B"/>
    <w:rsid w:val="00F77883"/>
    <w:rsid w:val="00F77951"/>
    <w:rsid w:val="00F803EC"/>
    <w:rsid w:val="00F80824"/>
    <w:rsid w:val="00F80B0B"/>
    <w:rsid w:val="00F80DD8"/>
    <w:rsid w:val="00F821D1"/>
    <w:rsid w:val="00F82233"/>
    <w:rsid w:val="00F8246A"/>
    <w:rsid w:val="00F8269A"/>
    <w:rsid w:val="00F826E1"/>
    <w:rsid w:val="00F83239"/>
    <w:rsid w:val="00F83927"/>
    <w:rsid w:val="00F84009"/>
    <w:rsid w:val="00F84572"/>
    <w:rsid w:val="00F846FC"/>
    <w:rsid w:val="00F848BC"/>
    <w:rsid w:val="00F848BF"/>
    <w:rsid w:val="00F85326"/>
    <w:rsid w:val="00F856AB"/>
    <w:rsid w:val="00F85842"/>
    <w:rsid w:val="00F86488"/>
    <w:rsid w:val="00F869A1"/>
    <w:rsid w:val="00F86A6B"/>
    <w:rsid w:val="00F86C3A"/>
    <w:rsid w:val="00F8749A"/>
    <w:rsid w:val="00F87B49"/>
    <w:rsid w:val="00F9005B"/>
    <w:rsid w:val="00F90753"/>
    <w:rsid w:val="00F90A44"/>
    <w:rsid w:val="00F90EB5"/>
    <w:rsid w:val="00F90F8D"/>
    <w:rsid w:val="00F91059"/>
    <w:rsid w:val="00F91ACF"/>
    <w:rsid w:val="00F91CA3"/>
    <w:rsid w:val="00F91FD9"/>
    <w:rsid w:val="00F92330"/>
    <w:rsid w:val="00F92795"/>
    <w:rsid w:val="00F93557"/>
    <w:rsid w:val="00F937FB"/>
    <w:rsid w:val="00F93E7B"/>
    <w:rsid w:val="00F93F2A"/>
    <w:rsid w:val="00F9417A"/>
    <w:rsid w:val="00F94394"/>
    <w:rsid w:val="00F94BC0"/>
    <w:rsid w:val="00F94CBC"/>
    <w:rsid w:val="00F95041"/>
    <w:rsid w:val="00F951B7"/>
    <w:rsid w:val="00F951C4"/>
    <w:rsid w:val="00F959B1"/>
    <w:rsid w:val="00F95E9D"/>
    <w:rsid w:val="00F9600E"/>
    <w:rsid w:val="00F9717C"/>
    <w:rsid w:val="00F971D9"/>
    <w:rsid w:val="00F97CA6"/>
    <w:rsid w:val="00FA12AB"/>
    <w:rsid w:val="00FA13C3"/>
    <w:rsid w:val="00FA1493"/>
    <w:rsid w:val="00FA20B2"/>
    <w:rsid w:val="00FA21F9"/>
    <w:rsid w:val="00FA23B5"/>
    <w:rsid w:val="00FA243E"/>
    <w:rsid w:val="00FA2651"/>
    <w:rsid w:val="00FA28DD"/>
    <w:rsid w:val="00FA2D13"/>
    <w:rsid w:val="00FA3B7A"/>
    <w:rsid w:val="00FA3EEE"/>
    <w:rsid w:val="00FA4101"/>
    <w:rsid w:val="00FA4BBF"/>
    <w:rsid w:val="00FA4E93"/>
    <w:rsid w:val="00FA4EB3"/>
    <w:rsid w:val="00FA51BF"/>
    <w:rsid w:val="00FA5623"/>
    <w:rsid w:val="00FA5DC6"/>
    <w:rsid w:val="00FA6137"/>
    <w:rsid w:val="00FA614C"/>
    <w:rsid w:val="00FA668B"/>
    <w:rsid w:val="00FA683E"/>
    <w:rsid w:val="00FA689B"/>
    <w:rsid w:val="00FA7DCB"/>
    <w:rsid w:val="00FA7EE2"/>
    <w:rsid w:val="00FB0368"/>
    <w:rsid w:val="00FB0381"/>
    <w:rsid w:val="00FB0383"/>
    <w:rsid w:val="00FB0690"/>
    <w:rsid w:val="00FB0B02"/>
    <w:rsid w:val="00FB1290"/>
    <w:rsid w:val="00FB131F"/>
    <w:rsid w:val="00FB2565"/>
    <w:rsid w:val="00FB29A5"/>
    <w:rsid w:val="00FB3040"/>
    <w:rsid w:val="00FB3225"/>
    <w:rsid w:val="00FB34A3"/>
    <w:rsid w:val="00FB3A50"/>
    <w:rsid w:val="00FB44B0"/>
    <w:rsid w:val="00FB50FA"/>
    <w:rsid w:val="00FB53D7"/>
    <w:rsid w:val="00FB54C4"/>
    <w:rsid w:val="00FB5B7A"/>
    <w:rsid w:val="00FB5DC4"/>
    <w:rsid w:val="00FB6460"/>
    <w:rsid w:val="00FB654F"/>
    <w:rsid w:val="00FB667D"/>
    <w:rsid w:val="00FB6C12"/>
    <w:rsid w:val="00FB6D79"/>
    <w:rsid w:val="00FB7995"/>
    <w:rsid w:val="00FB7A13"/>
    <w:rsid w:val="00FB7A55"/>
    <w:rsid w:val="00FC0088"/>
    <w:rsid w:val="00FC0BF1"/>
    <w:rsid w:val="00FC1208"/>
    <w:rsid w:val="00FC136E"/>
    <w:rsid w:val="00FC16C7"/>
    <w:rsid w:val="00FC1F8A"/>
    <w:rsid w:val="00FC27D6"/>
    <w:rsid w:val="00FC32F3"/>
    <w:rsid w:val="00FC34B0"/>
    <w:rsid w:val="00FC42DE"/>
    <w:rsid w:val="00FC4886"/>
    <w:rsid w:val="00FC4B0D"/>
    <w:rsid w:val="00FC4B64"/>
    <w:rsid w:val="00FC4CA5"/>
    <w:rsid w:val="00FC4D3C"/>
    <w:rsid w:val="00FC4E11"/>
    <w:rsid w:val="00FC53D9"/>
    <w:rsid w:val="00FC5AA1"/>
    <w:rsid w:val="00FC625F"/>
    <w:rsid w:val="00FC653A"/>
    <w:rsid w:val="00FC69F7"/>
    <w:rsid w:val="00FC72F6"/>
    <w:rsid w:val="00FD0EF4"/>
    <w:rsid w:val="00FD0F33"/>
    <w:rsid w:val="00FD1258"/>
    <w:rsid w:val="00FD1348"/>
    <w:rsid w:val="00FD1411"/>
    <w:rsid w:val="00FD16DC"/>
    <w:rsid w:val="00FD1F83"/>
    <w:rsid w:val="00FD2A79"/>
    <w:rsid w:val="00FD3A2A"/>
    <w:rsid w:val="00FD40AB"/>
    <w:rsid w:val="00FD44E6"/>
    <w:rsid w:val="00FD4E42"/>
    <w:rsid w:val="00FD5061"/>
    <w:rsid w:val="00FD5576"/>
    <w:rsid w:val="00FD57CF"/>
    <w:rsid w:val="00FD581D"/>
    <w:rsid w:val="00FD58BA"/>
    <w:rsid w:val="00FD6341"/>
    <w:rsid w:val="00FD674D"/>
    <w:rsid w:val="00FD6CC3"/>
    <w:rsid w:val="00FD7145"/>
    <w:rsid w:val="00FD77FF"/>
    <w:rsid w:val="00FE0106"/>
    <w:rsid w:val="00FE0A15"/>
    <w:rsid w:val="00FE0AAF"/>
    <w:rsid w:val="00FE15AC"/>
    <w:rsid w:val="00FE15D6"/>
    <w:rsid w:val="00FE17AE"/>
    <w:rsid w:val="00FE1888"/>
    <w:rsid w:val="00FE1C99"/>
    <w:rsid w:val="00FE2835"/>
    <w:rsid w:val="00FE3664"/>
    <w:rsid w:val="00FE46D7"/>
    <w:rsid w:val="00FE4857"/>
    <w:rsid w:val="00FE569C"/>
    <w:rsid w:val="00FE5833"/>
    <w:rsid w:val="00FE5C5B"/>
    <w:rsid w:val="00FE5EB5"/>
    <w:rsid w:val="00FE66E3"/>
    <w:rsid w:val="00FE7217"/>
    <w:rsid w:val="00FE7A9C"/>
    <w:rsid w:val="00FF0790"/>
    <w:rsid w:val="00FF0B77"/>
    <w:rsid w:val="00FF0CDF"/>
    <w:rsid w:val="00FF0F34"/>
    <w:rsid w:val="00FF1064"/>
    <w:rsid w:val="00FF15DC"/>
    <w:rsid w:val="00FF2C69"/>
    <w:rsid w:val="00FF377D"/>
    <w:rsid w:val="00FF3D73"/>
    <w:rsid w:val="00FF3DA1"/>
    <w:rsid w:val="00FF3FF1"/>
    <w:rsid w:val="00FF4112"/>
    <w:rsid w:val="00FF42C6"/>
    <w:rsid w:val="00FF44EE"/>
    <w:rsid w:val="00FF530C"/>
    <w:rsid w:val="00FF53D1"/>
    <w:rsid w:val="00FF586C"/>
    <w:rsid w:val="00FF5AF2"/>
    <w:rsid w:val="00FF5B84"/>
    <w:rsid w:val="00FF5D30"/>
    <w:rsid w:val="00FF5E51"/>
    <w:rsid w:val="00FF5F31"/>
    <w:rsid w:val="00FF671A"/>
    <w:rsid w:val="00FF6833"/>
    <w:rsid w:val="00FF68DC"/>
    <w:rsid w:val="00FF6BBE"/>
    <w:rsid w:val="00FF6C63"/>
    <w:rsid w:val="00FF6C9C"/>
    <w:rsid w:val="00FF6E1D"/>
    <w:rsid w:val="00FF7A65"/>
    <w:rsid w:val="00FF7CB5"/>
    <w:rsid w:val="00FF7D87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AF819"/>
  <w15:chartTrackingRefBased/>
  <w15:docId w15:val="{7A27C5F4-57D1-4200-BB6A-2512EFE1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5261"/>
    <w:pPr>
      <w:bidi/>
    </w:pPr>
    <w:rPr>
      <w:rFonts w:cs="Narkisim"/>
      <w:sz w:val="24"/>
      <w:szCs w:val="26"/>
    </w:rPr>
  </w:style>
  <w:style w:type="paragraph" w:styleId="10">
    <w:name w:val="heading 1"/>
    <w:basedOn w:val="a"/>
    <w:next w:val="a"/>
    <w:qFormat/>
    <w:rsid w:val="0030382D"/>
    <w:pPr>
      <w:keepNext/>
      <w:numPr>
        <w:numId w:val="3"/>
      </w:numPr>
      <w:jc w:val="center"/>
      <w:outlineLvl w:val="0"/>
    </w:pPr>
    <w:rPr>
      <w:rFonts w:cs="David"/>
      <w:b/>
      <w:bCs/>
      <w:sz w:val="100"/>
      <w:szCs w:val="30"/>
      <w:lang w:eastAsia="he-IL"/>
    </w:rPr>
  </w:style>
  <w:style w:type="paragraph" w:styleId="20">
    <w:name w:val="heading 2"/>
    <w:basedOn w:val="a"/>
    <w:next w:val="a"/>
    <w:qFormat/>
    <w:rsid w:val="001E55D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E55DD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</w:rPr>
  </w:style>
  <w:style w:type="paragraph" w:styleId="4">
    <w:name w:val="heading 4"/>
    <w:basedOn w:val="a"/>
    <w:next w:val="a"/>
    <w:qFormat/>
    <w:rsid w:val="00CA518B"/>
    <w:pPr>
      <w:keepNext/>
      <w:numPr>
        <w:ilvl w:val="3"/>
        <w:numId w:val="3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E55DD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</w:rPr>
  </w:style>
  <w:style w:type="paragraph" w:styleId="6">
    <w:name w:val="heading 6"/>
    <w:basedOn w:val="a"/>
    <w:next w:val="a"/>
    <w:qFormat/>
    <w:rsid w:val="001E55DD"/>
    <w:pPr>
      <w:numPr>
        <w:ilvl w:val="5"/>
        <w:numId w:val="3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1E55DD"/>
    <w:pPr>
      <w:numPr>
        <w:ilvl w:val="6"/>
        <w:numId w:val="3"/>
      </w:numPr>
      <w:spacing w:before="240" w:after="60"/>
      <w:outlineLvl w:val="6"/>
    </w:pPr>
    <w:rPr>
      <w:rFonts w:cs="Times New Roman"/>
      <w:szCs w:val="24"/>
    </w:rPr>
  </w:style>
  <w:style w:type="paragraph" w:styleId="8">
    <w:name w:val="heading 8"/>
    <w:basedOn w:val="a"/>
    <w:next w:val="a"/>
    <w:qFormat/>
    <w:rsid w:val="001E55DD"/>
    <w:pPr>
      <w:numPr>
        <w:ilvl w:val="7"/>
        <w:numId w:val="3"/>
      </w:numPr>
      <w:spacing w:before="240" w:after="60"/>
      <w:outlineLvl w:val="7"/>
    </w:pPr>
    <w:rPr>
      <w:rFonts w:cs="Times New Roman"/>
      <w:i/>
      <w:iCs/>
      <w:szCs w:val="24"/>
    </w:rPr>
  </w:style>
  <w:style w:type="paragraph" w:styleId="9">
    <w:name w:val="heading 9"/>
    <w:basedOn w:val="a"/>
    <w:next w:val="a"/>
    <w:qFormat/>
    <w:rsid w:val="001E55DD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578E"/>
    <w:pPr>
      <w:tabs>
        <w:tab w:val="center" w:pos="4153"/>
        <w:tab w:val="right" w:pos="8306"/>
      </w:tabs>
    </w:pPr>
    <w:rPr>
      <w:b/>
      <w:sz w:val="28"/>
    </w:rPr>
  </w:style>
  <w:style w:type="paragraph" w:styleId="a5">
    <w:name w:val="footer"/>
    <w:basedOn w:val="a"/>
    <w:link w:val="a6"/>
    <w:uiPriority w:val="99"/>
    <w:rsid w:val="002E578E"/>
    <w:pPr>
      <w:tabs>
        <w:tab w:val="center" w:pos="4153"/>
        <w:tab w:val="right" w:pos="8306"/>
      </w:tabs>
    </w:pPr>
    <w:rPr>
      <w:rFonts w:cs="Times New Roman"/>
      <w:b/>
      <w:sz w:val="28"/>
      <w:lang w:val="x-none" w:eastAsia="x-none"/>
    </w:rPr>
  </w:style>
  <w:style w:type="paragraph" w:styleId="a7">
    <w:name w:val="Balloon Text"/>
    <w:basedOn w:val="a"/>
    <w:semiHidden/>
    <w:rsid w:val="002B4D13"/>
    <w:rPr>
      <w:rFonts w:ascii="Tahoma" w:hAnsi="Tahoma" w:cs="Tahoma"/>
      <w:sz w:val="16"/>
      <w:szCs w:val="16"/>
    </w:rPr>
  </w:style>
  <w:style w:type="paragraph" w:customStyle="1" w:styleId="12">
    <w:name w:val="סיעוף 1"/>
    <w:basedOn w:val="a"/>
    <w:rsid w:val="0079423C"/>
    <w:pPr>
      <w:numPr>
        <w:numId w:val="1"/>
      </w:numPr>
      <w:tabs>
        <w:tab w:val="clear" w:pos="567"/>
        <w:tab w:val="num" w:pos="360"/>
      </w:tabs>
      <w:spacing w:before="120"/>
      <w:ind w:left="0" w:right="0" w:firstLine="0"/>
    </w:pPr>
    <w:rPr>
      <w:rFonts w:cs="David"/>
      <w:szCs w:val="24"/>
    </w:rPr>
  </w:style>
  <w:style w:type="paragraph" w:customStyle="1" w:styleId="21">
    <w:name w:val="סיעוף 2"/>
    <w:basedOn w:val="12"/>
    <w:rsid w:val="0079423C"/>
    <w:pPr>
      <w:numPr>
        <w:ilvl w:val="1"/>
      </w:numPr>
      <w:tabs>
        <w:tab w:val="clear" w:pos="1134"/>
        <w:tab w:val="num" w:pos="360"/>
      </w:tabs>
      <w:ind w:left="0" w:right="0" w:firstLine="0"/>
    </w:pPr>
  </w:style>
  <w:style w:type="paragraph" w:customStyle="1" w:styleId="30">
    <w:name w:val="סיעוף 3"/>
    <w:basedOn w:val="21"/>
    <w:rsid w:val="0079423C"/>
    <w:pPr>
      <w:numPr>
        <w:ilvl w:val="2"/>
      </w:numPr>
      <w:ind w:right="0"/>
    </w:pPr>
  </w:style>
  <w:style w:type="paragraph" w:customStyle="1" w:styleId="40">
    <w:name w:val="סיעוף 4"/>
    <w:basedOn w:val="30"/>
    <w:rsid w:val="0079423C"/>
    <w:pPr>
      <w:numPr>
        <w:ilvl w:val="3"/>
      </w:numPr>
      <w:ind w:right="0"/>
    </w:pPr>
  </w:style>
  <w:style w:type="character" w:styleId="a8">
    <w:name w:val="page number"/>
    <w:basedOn w:val="a0"/>
    <w:rsid w:val="00A66F3E"/>
  </w:style>
  <w:style w:type="character" w:customStyle="1" w:styleId="a4">
    <w:name w:val="כותרת עליונה תו"/>
    <w:link w:val="a3"/>
    <w:rsid w:val="0034549D"/>
    <w:rPr>
      <w:rFonts w:cs="Narkisim"/>
      <w:b/>
      <w:sz w:val="28"/>
      <w:szCs w:val="26"/>
      <w:lang w:val="en-US" w:eastAsia="en-US" w:bidi="he-IL"/>
    </w:rPr>
  </w:style>
  <w:style w:type="paragraph" w:customStyle="1" w:styleId="13">
    <w:name w:val="פיסקת רשימה1"/>
    <w:basedOn w:val="a"/>
    <w:qFormat/>
    <w:rsid w:val="00963B60"/>
    <w:pPr>
      <w:ind w:left="720"/>
      <w:contextualSpacing/>
    </w:pPr>
    <w:rPr>
      <w:rFonts w:cs="Times New Roman"/>
      <w:szCs w:val="24"/>
    </w:rPr>
  </w:style>
  <w:style w:type="character" w:styleId="a9">
    <w:name w:val="annotation reference"/>
    <w:rsid w:val="00CA518B"/>
    <w:rPr>
      <w:sz w:val="16"/>
      <w:szCs w:val="16"/>
    </w:rPr>
  </w:style>
  <w:style w:type="paragraph" w:styleId="aa">
    <w:name w:val="annotation text"/>
    <w:basedOn w:val="a"/>
    <w:link w:val="ab"/>
    <w:rsid w:val="00CA518B"/>
    <w:rPr>
      <w:rFonts w:cs="David"/>
      <w:sz w:val="20"/>
      <w:szCs w:val="20"/>
      <w:lang w:eastAsia="he-IL"/>
    </w:rPr>
  </w:style>
  <w:style w:type="character" w:customStyle="1" w:styleId="ab">
    <w:name w:val="טקסט הערה תו"/>
    <w:link w:val="aa"/>
    <w:rsid w:val="00CA518B"/>
    <w:rPr>
      <w:rFonts w:cs="David"/>
      <w:lang w:val="en-US" w:eastAsia="he-IL" w:bidi="he-IL"/>
    </w:rPr>
  </w:style>
  <w:style w:type="paragraph" w:customStyle="1" w:styleId="2">
    <w:name w:val="כותרת2"/>
    <w:basedOn w:val="a"/>
    <w:rsid w:val="00CA518B"/>
    <w:pPr>
      <w:numPr>
        <w:ilvl w:val="1"/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cs="David"/>
      <w:color w:val="000000"/>
      <w:lang w:eastAsia="he-IL"/>
    </w:rPr>
  </w:style>
  <w:style w:type="paragraph" w:customStyle="1" w:styleId="1">
    <w:name w:val="סגנון1"/>
    <w:basedOn w:val="4"/>
    <w:rsid w:val="00CA518B"/>
    <w:pPr>
      <w:numPr>
        <w:numId w:val="2"/>
      </w:numPr>
    </w:pPr>
    <w:rPr>
      <w:rFonts w:cs="David"/>
      <w:bCs w:val="0"/>
      <w:szCs w:val="26"/>
      <w:lang w:eastAsia="he-IL"/>
    </w:rPr>
  </w:style>
  <w:style w:type="table" w:styleId="ac">
    <w:name w:val="Table Grid"/>
    <w:aliases w:val="טבלת רשת,טקסט טבלה תחתונה"/>
    <w:basedOn w:val="a1"/>
    <w:uiPriority w:val="39"/>
    <w:rsid w:val="00932EE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פיסקת bullets,LP1"/>
    <w:basedOn w:val="a"/>
    <w:link w:val="ae"/>
    <w:uiPriority w:val="34"/>
    <w:qFormat/>
    <w:rsid w:val="00D128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rsid w:val="00BB0D5A"/>
    <w:rPr>
      <w:rFonts w:cs="Narkisim"/>
      <w:b/>
      <w:sz w:val="28"/>
      <w:szCs w:val="26"/>
    </w:rPr>
  </w:style>
  <w:style w:type="paragraph" w:customStyle="1" w:styleId="N-1A">
    <w:name w:val="N-1A"/>
    <w:basedOn w:val="a"/>
    <w:rsid w:val="00A76072"/>
    <w:pPr>
      <w:overflowPunct w:val="0"/>
      <w:autoSpaceDE w:val="0"/>
      <w:autoSpaceDN w:val="0"/>
      <w:adjustRightInd w:val="0"/>
      <w:ind w:left="964" w:hanging="397"/>
      <w:textAlignment w:val="baseline"/>
    </w:pPr>
    <w:rPr>
      <w:rFonts w:cs="David"/>
      <w:spacing w:val="10"/>
      <w:sz w:val="20"/>
      <w:szCs w:val="24"/>
      <w:lang w:eastAsia="he-IL"/>
    </w:rPr>
  </w:style>
  <w:style w:type="paragraph" w:customStyle="1" w:styleId="22">
    <w:name w:val="בסיס 2"/>
    <w:basedOn w:val="a"/>
    <w:rsid w:val="00A76072"/>
    <w:pPr>
      <w:spacing w:line="360" w:lineRule="auto"/>
      <w:ind w:left="1587" w:hanging="907"/>
      <w:jc w:val="both"/>
    </w:pPr>
    <w:rPr>
      <w:rFonts w:cs="David"/>
      <w:sz w:val="26"/>
    </w:rPr>
  </w:style>
  <w:style w:type="paragraph" w:customStyle="1" w:styleId="HNormal">
    <w:name w:val="HNormal"/>
    <w:rsid w:val="00536FB9"/>
    <w:pPr>
      <w:bidi/>
      <w:spacing w:after="120"/>
      <w:jc w:val="both"/>
    </w:pPr>
    <w:rPr>
      <w:rFonts w:cs="David"/>
      <w:noProof/>
      <w:szCs w:val="24"/>
      <w:lang w:eastAsia="he-IL"/>
    </w:rPr>
  </w:style>
  <w:style w:type="paragraph" w:styleId="af">
    <w:name w:val="No Spacing"/>
    <w:link w:val="af0"/>
    <w:uiPriority w:val="1"/>
    <w:qFormat/>
    <w:rsid w:val="00ED7F4E"/>
    <w:pPr>
      <w:bidi/>
    </w:pPr>
    <w:rPr>
      <w:rFonts w:ascii="Calibri" w:hAnsi="Calibri" w:cs="Arial"/>
      <w:sz w:val="22"/>
      <w:szCs w:val="22"/>
    </w:rPr>
  </w:style>
  <w:style w:type="character" w:customStyle="1" w:styleId="af0">
    <w:name w:val="ללא מרווח תו"/>
    <w:link w:val="af"/>
    <w:uiPriority w:val="1"/>
    <w:rsid w:val="00ED7F4E"/>
    <w:rPr>
      <w:rFonts w:ascii="Calibri" w:hAnsi="Calibri" w:cs="Arial"/>
      <w:sz w:val="22"/>
      <w:szCs w:val="22"/>
    </w:rPr>
  </w:style>
  <w:style w:type="paragraph" w:styleId="23">
    <w:name w:val="Body Text 2"/>
    <w:basedOn w:val="a"/>
    <w:link w:val="24"/>
    <w:rsid w:val="00242C36"/>
    <w:pPr>
      <w:jc w:val="both"/>
    </w:pPr>
    <w:rPr>
      <w:rFonts w:cs="David"/>
      <w:sz w:val="28"/>
      <w:szCs w:val="28"/>
      <w:lang w:eastAsia="he-IL"/>
    </w:rPr>
  </w:style>
  <w:style w:type="character" w:customStyle="1" w:styleId="24">
    <w:name w:val="גוף טקסט 2 תו"/>
    <w:link w:val="23"/>
    <w:rsid w:val="00242C36"/>
    <w:rPr>
      <w:rFonts w:cs="David"/>
      <w:sz w:val="28"/>
      <w:szCs w:val="28"/>
      <w:lang w:eastAsia="he-IL"/>
    </w:rPr>
  </w:style>
  <w:style w:type="paragraph" w:styleId="af1">
    <w:name w:val="caption"/>
    <w:basedOn w:val="a"/>
    <w:next w:val="a"/>
    <w:qFormat/>
    <w:rsid w:val="00242C36"/>
    <w:pPr>
      <w:jc w:val="both"/>
    </w:pPr>
    <w:rPr>
      <w:rFonts w:cs="David"/>
      <w:sz w:val="28"/>
      <w:szCs w:val="28"/>
      <w:u w:val="single"/>
      <w:lang w:eastAsia="he-IL"/>
    </w:rPr>
  </w:style>
  <w:style w:type="character" w:customStyle="1" w:styleId="ae">
    <w:name w:val="פיסקת רשימה תו"/>
    <w:aliases w:val="פיסקת bullets תו,LP1 תו"/>
    <w:link w:val="ad"/>
    <w:uiPriority w:val="34"/>
    <w:locked/>
    <w:rsid w:val="00C37838"/>
    <w:rPr>
      <w:rFonts w:ascii="Calibri" w:eastAsia="Calibri" w:hAnsi="Calibri" w:cs="Arial"/>
      <w:sz w:val="22"/>
      <w:szCs w:val="22"/>
    </w:rPr>
  </w:style>
  <w:style w:type="character" w:customStyle="1" w:styleId="apple-converted-space">
    <w:name w:val="apple-converted-space"/>
    <w:rsid w:val="00B2631B"/>
  </w:style>
  <w:style w:type="character" w:styleId="Hyperlink">
    <w:name w:val="Hyperlink"/>
    <w:uiPriority w:val="99"/>
    <w:unhideWhenUsed/>
    <w:rsid w:val="00B2631B"/>
    <w:rPr>
      <w:color w:val="0000FF"/>
      <w:u w:val="single"/>
    </w:rPr>
  </w:style>
  <w:style w:type="paragraph" w:styleId="af2">
    <w:name w:val="annotation subject"/>
    <w:basedOn w:val="aa"/>
    <w:next w:val="aa"/>
    <w:link w:val="af3"/>
    <w:rsid w:val="001F5EBA"/>
    <w:rPr>
      <w:rFonts w:cs="Narkisim"/>
      <w:b/>
      <w:bCs/>
      <w:lang w:eastAsia="en-US"/>
    </w:rPr>
  </w:style>
  <w:style w:type="character" w:customStyle="1" w:styleId="af3">
    <w:name w:val="נושא הערה תו"/>
    <w:link w:val="af2"/>
    <w:rsid w:val="001F5EBA"/>
    <w:rPr>
      <w:rFonts w:cs="Narkisim"/>
      <w:b/>
      <w:bCs/>
      <w:lang w:val="en-US" w:eastAsia="he-IL" w:bidi="he-IL"/>
    </w:rPr>
  </w:style>
  <w:style w:type="paragraph" w:customStyle="1" w:styleId="af4">
    <w:name w:val="טקסט סעיף"/>
    <w:basedOn w:val="a"/>
    <w:rsid w:val="007C713B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f5">
    <w:name w:val="תת סעיף"/>
    <w:basedOn w:val="a"/>
    <w:rsid w:val="007C713B"/>
    <w:pPr>
      <w:tabs>
        <w:tab w:val="num" w:pos="2410"/>
      </w:tabs>
      <w:spacing w:line="360" w:lineRule="auto"/>
      <w:ind w:left="2410" w:hanging="851"/>
      <w:jc w:val="both"/>
    </w:pPr>
    <w:rPr>
      <w:rFonts w:cs="Arial"/>
      <w:sz w:val="22"/>
      <w:szCs w:val="22"/>
    </w:rPr>
  </w:style>
  <w:style w:type="paragraph" w:customStyle="1" w:styleId="14">
    <w:name w:val="תת סעיף1"/>
    <w:basedOn w:val="af5"/>
    <w:rsid w:val="007C713B"/>
    <w:pPr>
      <w:tabs>
        <w:tab w:val="clear" w:pos="2410"/>
        <w:tab w:val="num" w:pos="3119"/>
      </w:tabs>
      <w:ind w:left="3119" w:hanging="1134"/>
    </w:pPr>
  </w:style>
  <w:style w:type="paragraph" w:customStyle="1" w:styleId="211111">
    <w:name w:val="תת סעיף2 1.1.1.1.1"/>
    <w:basedOn w:val="14"/>
    <w:rsid w:val="007C713B"/>
    <w:pPr>
      <w:tabs>
        <w:tab w:val="clear" w:pos="3119"/>
        <w:tab w:val="num" w:pos="4253"/>
      </w:tabs>
      <w:ind w:left="4253"/>
    </w:pPr>
  </w:style>
  <w:style w:type="numbering" w:customStyle="1" w:styleId="odelia">
    <w:name w:val="odelia"/>
    <w:basedOn w:val="a2"/>
    <w:semiHidden/>
    <w:rsid w:val="00943F47"/>
    <w:pPr>
      <w:numPr>
        <w:numId w:val="22"/>
      </w:numPr>
    </w:pPr>
  </w:style>
  <w:style w:type="paragraph" w:customStyle="1" w:styleId="15">
    <w:name w:val="רגיל 1"/>
    <w:basedOn w:val="a"/>
    <w:link w:val="16"/>
    <w:qFormat/>
    <w:rsid w:val="004345B3"/>
    <w:pPr>
      <w:spacing w:line="360" w:lineRule="auto"/>
      <w:ind w:left="58"/>
      <w:jc w:val="both"/>
    </w:pPr>
    <w:rPr>
      <w:rFonts w:ascii="David" w:hAnsi="David" w:cs="David"/>
      <w:b/>
      <w:kern w:val="28"/>
      <w:szCs w:val="24"/>
    </w:rPr>
  </w:style>
  <w:style w:type="character" w:customStyle="1" w:styleId="16">
    <w:name w:val="רגיל 1 תו"/>
    <w:basedOn w:val="a0"/>
    <w:link w:val="15"/>
    <w:rsid w:val="004345B3"/>
    <w:rPr>
      <w:rFonts w:ascii="David" w:hAnsi="David" w:cs="David"/>
      <w:b/>
      <w:kern w:val="28"/>
      <w:sz w:val="24"/>
      <w:szCs w:val="24"/>
    </w:rPr>
  </w:style>
  <w:style w:type="paragraph" w:customStyle="1" w:styleId="1-">
    <w:name w:val="1 - כותרת"/>
    <w:basedOn w:val="20"/>
    <w:qFormat/>
    <w:rsid w:val="00A30EF6"/>
    <w:pPr>
      <w:keepLines/>
      <w:numPr>
        <w:ilvl w:val="0"/>
        <w:numId w:val="26"/>
      </w:numPr>
      <w:tabs>
        <w:tab w:val="left" w:pos="1050"/>
      </w:tabs>
      <w:spacing w:before="0" w:after="120"/>
      <w:jc w:val="center"/>
    </w:pPr>
    <w:rPr>
      <w:rFonts w:ascii="David" w:hAnsi="David" w:cs="David"/>
      <w:i w:val="0"/>
      <w:iCs w:val="0"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30EF6"/>
    <w:pPr>
      <w:numPr>
        <w:ilvl w:val="1"/>
        <w:numId w:val="2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A30EF6"/>
    <w:rPr>
      <w:b w:val="0"/>
      <w:bCs w:val="0"/>
    </w:rPr>
  </w:style>
  <w:style w:type="paragraph" w:customStyle="1" w:styleId="111">
    <w:name w:val="1.1.1 כותרת"/>
    <w:basedOn w:val="a"/>
    <w:link w:val="1113"/>
    <w:qFormat/>
    <w:rsid w:val="00A30EF6"/>
    <w:pPr>
      <w:numPr>
        <w:ilvl w:val="2"/>
        <w:numId w:val="26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  <w:szCs w:val="24"/>
    </w:rPr>
  </w:style>
  <w:style w:type="character" w:customStyle="1" w:styleId="1112">
    <w:name w:val="1.1.1 רגיל תו"/>
    <w:basedOn w:val="a0"/>
    <w:link w:val="1110"/>
    <w:rsid w:val="00A30EF6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"/>
    <w:link w:val="11110"/>
    <w:qFormat/>
    <w:rsid w:val="00A30EF6"/>
    <w:pPr>
      <w:numPr>
        <w:ilvl w:val="3"/>
        <w:numId w:val="2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A30EF6"/>
    <w:pPr>
      <w:numPr>
        <w:ilvl w:val="4"/>
        <w:numId w:val="26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szCs w:val="24"/>
      <w:lang w:eastAsia="he-IL"/>
    </w:rPr>
  </w:style>
  <w:style w:type="paragraph" w:customStyle="1" w:styleId="4-">
    <w:name w:val="#4 - סעיף"/>
    <w:basedOn w:val="a"/>
    <w:link w:val="4-Char"/>
    <w:qFormat/>
    <w:rsid w:val="005352BD"/>
    <w:pPr>
      <w:tabs>
        <w:tab w:val="left" w:pos="1617"/>
      </w:tabs>
      <w:snapToGrid w:val="0"/>
      <w:spacing w:before="240" w:after="240" w:line="360" w:lineRule="auto"/>
      <w:ind w:left="1617" w:hanging="537"/>
      <w:jc w:val="both"/>
      <w:outlineLvl w:val="1"/>
    </w:pPr>
    <w:rPr>
      <w:rFonts w:cs="David"/>
      <w:noProof/>
      <w:szCs w:val="24"/>
      <w:lang w:eastAsia="he-IL"/>
    </w:rPr>
  </w:style>
  <w:style w:type="character" w:customStyle="1" w:styleId="4-Char">
    <w:name w:val="#4 - סעיף Char"/>
    <w:link w:val="4-"/>
    <w:rsid w:val="005352BD"/>
    <w:rPr>
      <w:rFonts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0"/>
    <w:link w:val="11111"/>
    <w:rsid w:val="00F7215E"/>
    <w:rPr>
      <w:rFonts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4-Char"/>
    <w:link w:val="1111"/>
    <w:rsid w:val="00C252EA"/>
    <w:rPr>
      <w:rFonts w:ascii="David" w:hAnsi="David" w:cs="David"/>
      <w:noProof/>
      <w:sz w:val="24"/>
      <w:szCs w:val="24"/>
      <w:lang w:eastAsia="he-IL"/>
    </w:rPr>
  </w:style>
  <w:style w:type="character" w:customStyle="1" w:styleId="1113">
    <w:name w:val="1.1.1 כותרת תו"/>
    <w:basedOn w:val="a0"/>
    <w:link w:val="111"/>
    <w:rsid w:val="00A7721D"/>
    <w:rPr>
      <w:rFonts w:ascii="David" w:eastAsiaTheme="minorHAnsi" w:hAnsi="David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irt\Documents\&#1514;&#1489;&#1504;&#1497;&#1493;&#1514;%20&#1502;&#1493;&#1514;&#1488;&#1502;&#1493;&#1514;%20&#1488;&#1497;&#1513;&#1497;&#1514;%20&#1513;&#1500;%20Office\&#1508;&#1512;&#1493;&#1493;&#1496;&#1493;&#1511;&#1493;&#1500;%20&#1493;&#1506;&#1491;&#1514;%20&#1502;&#1499;&#1512;&#1494;&#1497;&#150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2AEF4-DD32-4AEB-82FD-E137AF45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פרווטוקול ועדת מכרזים.dotx</Template>
  <TotalTime>5</TotalTime>
  <Pages>1</Pages>
  <Words>53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____תאריך_____________)</vt:lpstr>
    </vt:vector>
  </TitlesOfParts>
  <Company>pmo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____תאריך_____________)</dc:title>
  <dc:subject/>
  <dc:creator>יאיר טחובר</dc:creator>
  <cp:keywords/>
  <dc:description/>
  <cp:lastModifiedBy>אורית סויסה</cp:lastModifiedBy>
  <cp:revision>3</cp:revision>
  <cp:lastPrinted>2022-08-02T14:10:00Z</cp:lastPrinted>
  <dcterms:created xsi:type="dcterms:W3CDTF">2026-03-05T16:20:00Z</dcterms:created>
  <dcterms:modified xsi:type="dcterms:W3CDTF">2026-03-05T16:24:00Z</dcterms:modified>
</cp:coreProperties>
</file>